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84C" w:rsidRDefault="00291EEC" w:rsidP="00291E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</w:rPr>
      </w:pPr>
      <w:r w:rsidRPr="009C448E">
        <w:rPr>
          <w:rStyle w:val="normaltextrun"/>
          <w:rFonts w:ascii="Arial" w:hAnsi="Arial" w:cs="Arial"/>
          <w:b/>
          <w:bCs/>
        </w:rPr>
        <w:t>PRIJAVNICA ZA VPIS PREDMET</w:t>
      </w:r>
      <w:r w:rsidR="0021384C">
        <w:rPr>
          <w:rStyle w:val="normaltextrun"/>
          <w:rFonts w:ascii="Arial" w:hAnsi="Arial" w:cs="Arial"/>
          <w:b/>
          <w:bCs/>
        </w:rPr>
        <w:t>A V OKVIRU PROJEKTA</w:t>
      </w:r>
    </w:p>
    <w:p w:rsidR="00291EEC" w:rsidRPr="009C448E" w:rsidRDefault="0021384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21384C">
        <w:rPr>
          <w:rStyle w:val="normaltextrun"/>
          <w:rFonts w:ascii="Arial" w:hAnsi="Arial" w:cs="Arial"/>
          <w:b/>
          <w:bCs/>
        </w:rPr>
        <w:t>MOJA VEDA ZA TVOJO VEDO</w:t>
      </w: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eop"/>
          <w:rFonts w:ascii="Arial" w:hAnsi="Arial" w:cs="Arial"/>
          <w:sz w:val="20"/>
          <w:szCs w:val="20"/>
        </w:rPr>
        <w:t> </w:t>
      </w:r>
    </w:p>
    <w:p w:rsidR="00291EEC" w:rsidRDefault="00291EEC" w:rsidP="00291EE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9C448E">
        <w:rPr>
          <w:rStyle w:val="normaltextrun"/>
          <w:rFonts w:ascii="Arial" w:hAnsi="Arial" w:cs="Arial"/>
          <w:sz w:val="20"/>
          <w:szCs w:val="20"/>
        </w:rPr>
        <w:t>PODATKI O ŠTUDENTU</w:t>
      </w:r>
      <w:r w:rsidRPr="009C448E">
        <w:rPr>
          <w:rStyle w:val="eop"/>
          <w:rFonts w:ascii="Arial" w:hAnsi="Arial" w:cs="Arial"/>
          <w:sz w:val="20"/>
          <w:szCs w:val="20"/>
        </w:rPr>
        <w:t> </w:t>
      </w:r>
    </w:p>
    <w:p w:rsidR="0021384C" w:rsidRPr="009C448E" w:rsidRDefault="0021384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normaltextrun"/>
          <w:rFonts w:ascii="Arial" w:hAnsi="Arial" w:cs="Arial"/>
          <w:sz w:val="20"/>
          <w:szCs w:val="20"/>
        </w:rPr>
        <w:t>Priimek in ime: __________________________________________________</w:t>
      </w:r>
      <w:r>
        <w:rPr>
          <w:rStyle w:val="eop"/>
          <w:rFonts w:ascii="Arial" w:hAnsi="Arial" w:cs="Arial"/>
          <w:sz w:val="20"/>
          <w:szCs w:val="20"/>
        </w:rPr>
        <w:t>_________</w:t>
      </w: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bookmarkStart w:id="0" w:name="_GoBack"/>
      <w:bookmarkEnd w:id="0"/>
      <w:r w:rsidRPr="009C448E">
        <w:rPr>
          <w:rStyle w:val="normaltextrun"/>
          <w:rFonts w:ascii="Arial" w:hAnsi="Arial" w:cs="Arial"/>
          <w:sz w:val="20"/>
          <w:szCs w:val="20"/>
        </w:rPr>
        <w:t>EMŠO: ________________________________________________________</w:t>
      </w:r>
      <w:r>
        <w:rPr>
          <w:rStyle w:val="normaltextrun"/>
          <w:rFonts w:ascii="Arial" w:hAnsi="Arial" w:cs="Arial"/>
          <w:sz w:val="20"/>
          <w:szCs w:val="20"/>
        </w:rPr>
        <w:t>_________</w:t>
      </w: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normaltextrun"/>
          <w:rFonts w:ascii="Arial" w:hAnsi="Arial" w:cs="Arial"/>
          <w:sz w:val="20"/>
          <w:szCs w:val="20"/>
        </w:rPr>
        <w:t>Kraj in država rojstva: ____________________________________________</w:t>
      </w:r>
      <w:r>
        <w:rPr>
          <w:rStyle w:val="normaltextrun"/>
          <w:rFonts w:ascii="Arial" w:hAnsi="Arial" w:cs="Arial"/>
          <w:sz w:val="20"/>
          <w:szCs w:val="20"/>
        </w:rPr>
        <w:t>__________</w:t>
      </w:r>
      <w:r w:rsidRPr="009C448E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normaltextrun"/>
          <w:rFonts w:ascii="Arial" w:hAnsi="Arial" w:cs="Arial"/>
          <w:sz w:val="20"/>
          <w:szCs w:val="20"/>
        </w:rPr>
        <w:t>Naslov bivališča (ulica, poštna številka, kraj): ___________________________________</w:t>
      </w:r>
      <w:r w:rsidRPr="009C448E">
        <w:rPr>
          <w:rStyle w:val="eop"/>
          <w:rFonts w:ascii="Arial" w:hAnsi="Arial" w:cs="Arial"/>
          <w:sz w:val="20"/>
          <w:szCs w:val="20"/>
        </w:rPr>
        <w:t> </w:t>
      </w: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normaltextrun"/>
          <w:rFonts w:ascii="Arial" w:hAnsi="Arial" w:cs="Arial"/>
          <w:sz w:val="20"/>
          <w:szCs w:val="20"/>
        </w:rPr>
        <w:t>Občina: _________________________________________________</w:t>
      </w:r>
      <w:r w:rsidRPr="009C448E">
        <w:rPr>
          <w:rStyle w:val="eop"/>
          <w:rFonts w:ascii="Arial" w:hAnsi="Arial" w:cs="Arial"/>
          <w:sz w:val="20"/>
          <w:szCs w:val="20"/>
        </w:rPr>
        <w:t>______</w:t>
      </w: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normaltextrun"/>
          <w:rFonts w:ascii="Arial" w:hAnsi="Arial" w:cs="Arial"/>
          <w:sz w:val="20"/>
          <w:szCs w:val="20"/>
        </w:rPr>
        <w:t>Študijski program in matična fakulteta vpisa: ____________________________________</w:t>
      </w:r>
      <w:r w:rsidRPr="009C448E">
        <w:rPr>
          <w:rStyle w:val="eop"/>
          <w:rFonts w:ascii="Arial" w:hAnsi="Arial" w:cs="Arial"/>
          <w:sz w:val="20"/>
          <w:szCs w:val="20"/>
        </w:rPr>
        <w:t> </w:t>
      </w: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normaltextrun"/>
          <w:rFonts w:ascii="Arial" w:hAnsi="Arial" w:cs="Arial"/>
          <w:sz w:val="20"/>
          <w:szCs w:val="20"/>
        </w:rPr>
        <w:t>E-naslov za obveščanje: _________________________________________________</w:t>
      </w:r>
      <w:r w:rsidR="0021384C">
        <w:rPr>
          <w:rStyle w:val="eop"/>
          <w:rFonts w:ascii="Arial" w:hAnsi="Arial" w:cs="Arial"/>
          <w:sz w:val="20"/>
          <w:szCs w:val="20"/>
        </w:rPr>
        <w:t>__</w:t>
      </w:r>
    </w:p>
    <w:p w:rsidR="0021384C" w:rsidRDefault="0021384C" w:rsidP="00291E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normaltextrun"/>
          <w:rFonts w:ascii="Arial" w:hAnsi="Arial" w:cs="Arial"/>
          <w:sz w:val="20"/>
          <w:szCs w:val="20"/>
        </w:rPr>
        <w:t>Kontaktna tel. številka: _________________________________________________</w:t>
      </w:r>
      <w:r w:rsidR="0021384C">
        <w:rPr>
          <w:rStyle w:val="normaltextrun"/>
          <w:rFonts w:ascii="Arial" w:hAnsi="Arial" w:cs="Arial"/>
          <w:sz w:val="20"/>
          <w:szCs w:val="20"/>
        </w:rPr>
        <w:t>____</w:t>
      </w:r>
      <w:r w:rsidRPr="009C448E">
        <w:rPr>
          <w:rStyle w:val="eop"/>
          <w:rFonts w:ascii="Arial" w:hAnsi="Arial" w:cs="Arial"/>
          <w:sz w:val="20"/>
          <w:szCs w:val="20"/>
        </w:rPr>
        <w:t> </w:t>
      </w: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eop"/>
          <w:rFonts w:ascii="Arial" w:hAnsi="Arial" w:cs="Arial"/>
          <w:sz w:val="20"/>
          <w:szCs w:val="20"/>
        </w:rPr>
        <w:t> </w:t>
      </w:r>
    </w:p>
    <w:p w:rsidR="00291EEC" w:rsidRDefault="00291EEC" w:rsidP="00291EE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9C448E">
        <w:rPr>
          <w:rStyle w:val="normaltextrun"/>
          <w:rFonts w:ascii="Arial" w:hAnsi="Arial" w:cs="Arial"/>
          <w:sz w:val="20"/>
          <w:szCs w:val="20"/>
        </w:rPr>
        <w:t>PODATKI O IZBIRNEM PREDMETU</w:t>
      </w:r>
      <w:r w:rsidRPr="009C448E">
        <w:rPr>
          <w:rStyle w:val="eop"/>
          <w:rFonts w:ascii="Arial" w:hAnsi="Arial" w:cs="Arial"/>
          <w:sz w:val="20"/>
          <w:szCs w:val="20"/>
        </w:rPr>
        <w:t> </w:t>
      </w:r>
      <w:r w:rsidR="0021384C">
        <w:rPr>
          <w:rStyle w:val="eop"/>
          <w:rFonts w:ascii="Arial" w:hAnsi="Arial" w:cs="Arial"/>
          <w:sz w:val="20"/>
          <w:szCs w:val="20"/>
        </w:rPr>
        <w:t>(Moja veda za tvojo vedo)</w:t>
      </w:r>
    </w:p>
    <w:p w:rsidR="0021384C" w:rsidRPr="009C448E" w:rsidRDefault="0021384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normaltextrun"/>
          <w:rFonts w:ascii="Arial" w:hAnsi="Arial" w:cs="Arial"/>
          <w:sz w:val="20"/>
          <w:szCs w:val="20"/>
        </w:rPr>
        <w:t>Naziv predmeta (polno ime): ________________________________________________</w:t>
      </w:r>
      <w:r w:rsidR="0021384C">
        <w:rPr>
          <w:rStyle w:val="normaltextrun"/>
          <w:rFonts w:ascii="Arial" w:hAnsi="Arial" w:cs="Arial"/>
          <w:sz w:val="20"/>
          <w:szCs w:val="20"/>
        </w:rPr>
        <w:t>_</w:t>
      </w:r>
      <w:r w:rsidRPr="009C448E">
        <w:rPr>
          <w:rStyle w:val="eop"/>
          <w:rFonts w:ascii="Arial" w:hAnsi="Arial" w:cs="Arial"/>
          <w:sz w:val="20"/>
          <w:szCs w:val="20"/>
        </w:rPr>
        <w:t> </w:t>
      </w:r>
    </w:p>
    <w:p w:rsidR="0021384C" w:rsidRDefault="0021384C" w:rsidP="00291E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normaltextrun"/>
          <w:rFonts w:ascii="Arial" w:hAnsi="Arial" w:cs="Arial"/>
          <w:sz w:val="20"/>
          <w:szCs w:val="20"/>
        </w:rPr>
        <w:t>Visokošolski zavod, ki predmet izvaja: _________________________________________</w:t>
      </w:r>
      <w:r w:rsidRPr="009C448E">
        <w:rPr>
          <w:rStyle w:val="eop"/>
          <w:rFonts w:ascii="Arial" w:hAnsi="Arial" w:cs="Arial"/>
          <w:sz w:val="20"/>
          <w:szCs w:val="20"/>
        </w:rPr>
        <w:t> </w:t>
      </w: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scxw97982301"/>
          <w:rFonts w:ascii="Arial" w:hAnsi="Arial" w:cs="Arial"/>
          <w:sz w:val="20"/>
          <w:szCs w:val="20"/>
        </w:rPr>
        <w:t> </w:t>
      </w:r>
      <w:r w:rsidRPr="009C448E">
        <w:rPr>
          <w:rFonts w:ascii="Arial" w:hAnsi="Arial" w:cs="Arial"/>
          <w:sz w:val="20"/>
          <w:szCs w:val="20"/>
        </w:rPr>
        <w:br/>
      </w:r>
      <w:r w:rsidRPr="009C448E">
        <w:rPr>
          <w:rStyle w:val="normaltextrun"/>
          <w:rFonts w:ascii="Arial" w:hAnsi="Arial" w:cs="Arial"/>
          <w:sz w:val="20"/>
          <w:szCs w:val="20"/>
        </w:rPr>
        <w:t>Datum: _____________________      Podpis študenta: _____________________</w:t>
      </w:r>
      <w:r w:rsidRPr="009C448E">
        <w:rPr>
          <w:rStyle w:val="eop"/>
          <w:rFonts w:ascii="Arial" w:hAnsi="Arial" w:cs="Arial"/>
          <w:sz w:val="20"/>
          <w:szCs w:val="20"/>
        </w:rPr>
        <w:t> </w:t>
      </w: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eop"/>
          <w:rFonts w:ascii="Arial" w:hAnsi="Arial" w:cs="Arial"/>
          <w:sz w:val="20"/>
          <w:szCs w:val="20"/>
        </w:rPr>
        <w:t> </w:t>
      </w:r>
    </w:p>
    <w:p w:rsidR="00291EEC" w:rsidRDefault="00291EEC" w:rsidP="00291E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291EEC" w:rsidRPr="009C448E" w:rsidRDefault="00291EEC" w:rsidP="00291EE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C448E">
        <w:rPr>
          <w:rStyle w:val="eop"/>
          <w:rFonts w:ascii="Arial" w:hAnsi="Arial" w:cs="Arial"/>
          <w:sz w:val="20"/>
          <w:szCs w:val="20"/>
        </w:rPr>
        <w:t> </w:t>
      </w:r>
    </w:p>
    <w:p w:rsidR="00291EEC" w:rsidRDefault="00291EEC" w:rsidP="00291E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291EEC" w:rsidRDefault="00291EEC" w:rsidP="00291EE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sectPr w:rsidR="00291EEC" w:rsidSect="00721C1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44" w:right="1644" w:bottom="1814" w:left="1985" w:header="187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2B6" w:rsidRDefault="005712B6" w:rsidP="0065275D">
      <w:pPr>
        <w:spacing w:after="0" w:line="240" w:lineRule="auto"/>
      </w:pPr>
      <w:r>
        <w:separator/>
      </w:r>
    </w:p>
  </w:endnote>
  <w:endnote w:type="continuationSeparator" w:id="0">
    <w:p w:rsidR="005712B6" w:rsidRDefault="005712B6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niverza Sans">
    <w:panose1 w:val="00000600000000000000"/>
    <w:charset w:val="EE"/>
    <w:family w:val="swiss"/>
    <w:pitch w:val="variable"/>
    <w:sig w:usb0="A00000FF" w:usb1="0000A4FB" w:usb2="0000002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918" w:rsidRDefault="00595918"/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221CD3" w:rsidRPr="00A5121A" w:rsidTr="00AA6378">
      <w:trPr>
        <w:trHeight w:val="96"/>
      </w:trPr>
      <w:tc>
        <w:tcPr>
          <w:tcW w:w="2410" w:type="dxa"/>
        </w:tcPr>
        <w:p w:rsidR="00221CD3" w:rsidRPr="00A5121A" w:rsidRDefault="00221CD3" w:rsidP="00221CD3">
          <w:pPr>
            <w:pStyle w:val="Footer"/>
            <w:tabs>
              <w:tab w:val="clear" w:pos="4536"/>
              <w:tab w:val="clear" w:pos="9072"/>
            </w:tabs>
          </w:pPr>
        </w:p>
        <w:p w:rsidR="00221CD3" w:rsidRPr="00A5121A" w:rsidRDefault="00221CD3" w:rsidP="00221CD3">
          <w:pPr>
            <w:pStyle w:val="Footer"/>
            <w:tabs>
              <w:tab w:val="clear" w:pos="4536"/>
              <w:tab w:val="clear" w:pos="9072"/>
            </w:tabs>
          </w:pPr>
        </w:p>
      </w:tc>
      <w:tc>
        <w:tcPr>
          <w:tcW w:w="2835" w:type="dxa"/>
        </w:tcPr>
        <w:p w:rsidR="00221CD3" w:rsidRDefault="00221CD3" w:rsidP="00221CD3">
          <w:pPr>
            <w:pStyle w:val="Footer"/>
          </w:pPr>
        </w:p>
        <w:p w:rsidR="00221CD3" w:rsidRPr="00A5121A" w:rsidRDefault="00221CD3" w:rsidP="00221CD3">
          <w:pPr>
            <w:pStyle w:val="Footer"/>
          </w:pPr>
          <w:r>
            <w:t xml:space="preserve"> </w:t>
          </w:r>
        </w:p>
      </w:tc>
      <w:tc>
        <w:tcPr>
          <w:tcW w:w="2977" w:type="dxa"/>
        </w:tcPr>
        <w:p w:rsidR="00221CD3" w:rsidRPr="00595918" w:rsidRDefault="00221CD3" w:rsidP="00221CD3">
          <w:pPr>
            <w:pStyle w:val="Footer"/>
            <w:rPr>
              <w:rFonts w:cs="Arial"/>
            </w:rPr>
          </w:pPr>
          <w:r w:rsidRPr="00595918">
            <w:rPr>
              <w:rFonts w:cs="Arial"/>
            </w:rPr>
            <w:t xml:space="preserve"> </w:t>
          </w:r>
        </w:p>
        <w:p w:rsidR="00221CD3" w:rsidRPr="00D802FE" w:rsidRDefault="00221CD3" w:rsidP="00221CD3">
          <w:pPr>
            <w:pStyle w:val="Footer"/>
            <w:rPr>
              <w:rFonts w:cs="Arial"/>
              <w:color w:val="FF0000"/>
            </w:rPr>
          </w:pPr>
        </w:p>
      </w:tc>
      <w:tc>
        <w:tcPr>
          <w:tcW w:w="1985" w:type="dxa"/>
        </w:tcPr>
        <w:p w:rsidR="00221CD3" w:rsidRPr="00DA6F60" w:rsidRDefault="00221CD3" w:rsidP="00221CD3">
          <w:pPr>
            <w:pStyle w:val="Footer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51011E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</w:tr>
  </w:tbl>
  <w:p w:rsidR="00B566CE" w:rsidRPr="00B566CE" w:rsidRDefault="00B566CE">
    <w:pPr>
      <w:pStyle w:val="Footer"/>
      <w:rPr>
        <w:sz w:val="28"/>
        <w:szCs w:val="28"/>
      </w:rPr>
    </w:pPr>
    <w:r w:rsidRPr="00B566CE">
      <w:rPr>
        <w:sz w:val="28"/>
        <w:szCs w:val="28"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37D2" w:rsidRDefault="00D644AE">
    <w:pPr>
      <w:rPr>
        <w:rFonts w:cs="Arial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9504" behindDoc="1" locked="0" layoutInCell="1" allowOverlap="1" wp14:anchorId="5DF2F7BC" wp14:editId="4D16C615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440000"/>
          <wp:effectExtent l="0" t="0" r="0" b="0"/>
          <wp:wrapNone/>
          <wp:docPr id="313626943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3626943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365A79" w:rsidRPr="00A5121A" w:rsidTr="00B2649E">
      <w:trPr>
        <w:trHeight w:val="96"/>
      </w:trPr>
      <w:tc>
        <w:tcPr>
          <w:tcW w:w="2410" w:type="dxa"/>
        </w:tcPr>
        <w:p w:rsidR="00DA6F60" w:rsidRPr="00A5121A" w:rsidRDefault="005C0ECD" w:rsidP="00DA6F60">
          <w:pPr>
            <w:pStyle w:val="Footer"/>
            <w:tabs>
              <w:tab w:val="clear" w:pos="4536"/>
              <w:tab w:val="clear" w:pos="9072"/>
            </w:tabs>
          </w:pPr>
          <w:r w:rsidRPr="005C0ECD">
            <w:t>Kardeljeva ploščad 17</w:t>
          </w:r>
          <w:r w:rsidR="00E118B2">
            <w:t>,</w:t>
          </w:r>
          <w:r w:rsidR="00B2649E">
            <w:br/>
          </w:r>
          <w:r w:rsidR="00DA6F60">
            <w:t>1000 Ljubljana</w:t>
          </w:r>
          <w:r w:rsidR="00DA6F60" w:rsidRPr="00A5121A">
            <w:t>, Slovenija</w:t>
          </w:r>
        </w:p>
      </w:tc>
      <w:tc>
        <w:tcPr>
          <w:tcW w:w="2835" w:type="dxa"/>
        </w:tcPr>
        <w:p w:rsidR="00595918" w:rsidRDefault="00B2649E" w:rsidP="00B2649E">
          <w:pPr>
            <w:pStyle w:val="Footer"/>
          </w:pPr>
          <w:r>
            <w:t xml:space="preserve">T: </w:t>
          </w:r>
          <w:r w:rsidR="005C0ECD" w:rsidRPr="005C0ECD">
            <w:t>+386 1 5892</w:t>
          </w:r>
          <w:r w:rsidR="005C0ECD">
            <w:t xml:space="preserve"> </w:t>
          </w:r>
          <w:r w:rsidR="005C0ECD" w:rsidRPr="005C0ECD">
            <w:t>400</w:t>
          </w:r>
        </w:p>
        <w:p w:rsidR="00DA6F60" w:rsidRPr="00A5121A" w:rsidRDefault="00DA6F60" w:rsidP="00595918">
          <w:pPr>
            <w:pStyle w:val="Footer"/>
          </w:pPr>
        </w:p>
      </w:tc>
      <w:tc>
        <w:tcPr>
          <w:tcW w:w="2977" w:type="dxa"/>
        </w:tcPr>
        <w:p w:rsidR="00595918" w:rsidRPr="00BF339B" w:rsidRDefault="00E118B2" w:rsidP="00595918">
          <w:pPr>
            <w:pStyle w:val="Footer"/>
            <w:rPr>
              <w:rFonts w:cs="Arial"/>
              <w:color w:val="E03127"/>
            </w:rPr>
          </w:pPr>
          <w:r w:rsidRPr="00E118B2">
            <w:rPr>
              <w:rFonts w:cs="Arial"/>
              <w:color w:val="E03127"/>
            </w:rPr>
            <w:t>info@</w:t>
          </w:r>
          <w:r w:rsidR="005C0ECD">
            <w:rPr>
              <w:rFonts w:cs="Arial"/>
              <w:color w:val="E03127"/>
            </w:rPr>
            <w:t>e</w:t>
          </w:r>
          <w:r w:rsidRPr="00E118B2">
            <w:rPr>
              <w:rFonts w:cs="Arial"/>
              <w:color w:val="E03127"/>
            </w:rPr>
            <w:t>f.uni-lj.si</w:t>
          </w:r>
        </w:p>
        <w:p w:rsidR="00DA6F60" w:rsidRPr="00BF339B" w:rsidRDefault="00595918" w:rsidP="00595918">
          <w:pPr>
            <w:pStyle w:val="Footer"/>
            <w:rPr>
              <w:rFonts w:cs="Arial"/>
              <w:color w:val="E03127"/>
            </w:rPr>
          </w:pPr>
          <w:r w:rsidRPr="00BF339B">
            <w:rPr>
              <w:rFonts w:cs="Arial"/>
              <w:color w:val="E03127"/>
            </w:rPr>
            <w:t>www.</w:t>
          </w:r>
          <w:r w:rsidR="005C0ECD">
            <w:rPr>
              <w:rFonts w:cs="Arial"/>
              <w:color w:val="E03127"/>
            </w:rPr>
            <w:t>e</w:t>
          </w:r>
          <w:r w:rsidR="00E118B2">
            <w:rPr>
              <w:rFonts w:cs="Arial"/>
              <w:color w:val="E03127"/>
            </w:rPr>
            <w:t>f</w:t>
          </w:r>
          <w:r w:rsidRPr="00BF339B">
            <w:rPr>
              <w:rFonts w:cs="Arial"/>
              <w:color w:val="E03127"/>
            </w:rPr>
            <w:t>.uni-lj.si</w:t>
          </w:r>
        </w:p>
      </w:tc>
      <w:tc>
        <w:tcPr>
          <w:tcW w:w="1985" w:type="dxa"/>
        </w:tcPr>
        <w:p w:rsidR="00DA6F60" w:rsidRPr="00DA6F60" w:rsidRDefault="00DA6F60" w:rsidP="00DF6B6A">
          <w:pPr>
            <w:pStyle w:val="Footer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 w:rsidR="0051011E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51011E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</w:tr>
  </w:tbl>
  <w:p w:rsidR="00DA6F60" w:rsidRPr="00A60BDD" w:rsidRDefault="00B566CE">
    <w:pPr>
      <w:rPr>
        <w:rFonts w:cs="Arial"/>
      </w:rPr>
    </w:pPr>
    <w:r>
      <w:rPr>
        <w:rFonts w:cs="Aria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2B6" w:rsidRDefault="005712B6" w:rsidP="0065275D">
      <w:pPr>
        <w:spacing w:after="0" w:line="240" w:lineRule="auto"/>
      </w:pPr>
      <w:r>
        <w:separator/>
      </w:r>
    </w:p>
  </w:footnote>
  <w:footnote w:type="continuationSeparator" w:id="0">
    <w:p w:rsidR="005712B6" w:rsidRDefault="005712B6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732" w:rsidRPr="00C30DF0" w:rsidRDefault="00C30DF0" w:rsidP="00C30DF0">
    <w:r>
      <w:rPr>
        <w:noProof/>
      </w:rPr>
      <mc:AlternateContent>
        <mc:Choice Requires="wpg">
          <w:drawing>
            <wp:anchor distT="0" distB="0" distL="114300" distR="114300" simplePos="0" relativeHeight="251673600" behindDoc="1" locked="1" layoutInCell="1" allowOverlap="1" wp14:anchorId="5D7B693F" wp14:editId="62816C6D">
              <wp:simplePos x="0" y="0"/>
              <wp:positionH relativeFrom="page">
                <wp:posOffset>446405</wp:posOffset>
              </wp:positionH>
              <wp:positionV relativeFrom="page">
                <wp:posOffset>698500</wp:posOffset>
              </wp:positionV>
              <wp:extent cx="2541600" cy="385200"/>
              <wp:effectExtent l="19050" t="19050" r="0" b="0"/>
              <wp:wrapNone/>
              <wp:docPr id="1138097848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541600" cy="385200"/>
                        <a:chOff x="448917" y="700486"/>
                        <a:chExt cx="2543408" cy="385219"/>
                      </a:xfrm>
                      <a:solidFill>
                        <a:srgbClr val="58595B"/>
                      </a:solidFill>
                    </wpg:grpSpPr>
                    <wps:wsp>
                      <wps:cNvPr id="1499418049" name="Freeform: Shape 1499418049"/>
                      <wps:cNvSpPr/>
                      <wps:spPr>
                        <a:xfrm rot="10800000" flipV="1">
                          <a:off x="1196144" y="700486"/>
                          <a:ext cx="6280" cy="385219"/>
                        </a:xfrm>
                        <a:custGeom>
                          <a:avLst/>
                          <a:gdLst>
                            <a:gd name="connsiteX0" fmla="*/ -327 w 6280"/>
                            <a:gd name="connsiteY0" fmla="*/ -65 h 385219"/>
                            <a:gd name="connsiteX1" fmla="*/ 5954 w 6280"/>
                            <a:gd name="connsiteY1" fmla="*/ -65 h 385219"/>
                            <a:gd name="connsiteX2" fmla="*/ 5954 w 6280"/>
                            <a:gd name="connsiteY2" fmla="*/ 385154 h 385219"/>
                            <a:gd name="connsiteX3" fmla="*/ -327 w 6280"/>
                            <a:gd name="connsiteY3" fmla="*/ 385154 h 3852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280" h="385219">
                              <a:moveTo>
                                <a:pt x="-327" y="-65"/>
                              </a:moveTo>
                              <a:lnTo>
                                <a:pt x="5954" y="-65"/>
                              </a:lnTo>
                              <a:lnTo>
                                <a:pt x="5954" y="385154"/>
                              </a:lnTo>
                              <a:lnTo>
                                <a:pt x="-327" y="385154"/>
                              </a:lnTo>
                              <a:close/>
                            </a:path>
                          </a:pathLst>
                        </a:custGeom>
                        <a:grpFill/>
                        <a:ln w="2266" cap="flat">
                          <a:noFill/>
                          <a:prstDash val="solid"/>
                          <a:round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1882716" name="Freeform: Shape 1641882716"/>
                      <wps:cNvSpPr/>
                      <wps:spPr>
                        <a:xfrm>
                          <a:off x="1265651" y="791461"/>
                          <a:ext cx="1240299" cy="205324"/>
                        </a:xfrm>
                        <a:custGeom>
                          <a:avLst/>
                          <a:gdLst>
                            <a:gd name="connsiteX0" fmla="*/ -112 w 1240299"/>
                            <a:gd name="connsiteY0" fmla="*/ 133621 h 205324"/>
                            <a:gd name="connsiteX1" fmla="*/ 46596 w 1240299"/>
                            <a:gd name="connsiteY1" fmla="*/ 133621 h 205324"/>
                            <a:gd name="connsiteX2" fmla="*/ 46596 w 1240299"/>
                            <a:gd name="connsiteY2" fmla="*/ 147278 h 205324"/>
                            <a:gd name="connsiteX3" fmla="*/ 15658 w 1240299"/>
                            <a:gd name="connsiteY3" fmla="*/ 147278 h 205324"/>
                            <a:gd name="connsiteX4" fmla="*/ 15658 w 1240299"/>
                            <a:gd name="connsiteY4" fmla="*/ 161243 h 205324"/>
                            <a:gd name="connsiteX5" fmla="*/ 45691 w 1240299"/>
                            <a:gd name="connsiteY5" fmla="*/ 161243 h 205324"/>
                            <a:gd name="connsiteX6" fmla="*/ 45691 w 1240299"/>
                            <a:gd name="connsiteY6" fmla="*/ 174500 h 205324"/>
                            <a:gd name="connsiteX7" fmla="*/ 15658 w 1240299"/>
                            <a:gd name="connsiteY7" fmla="*/ 174500 h 205324"/>
                            <a:gd name="connsiteX8" fmla="*/ 15658 w 1240299"/>
                            <a:gd name="connsiteY8" fmla="*/ 190270 h 205324"/>
                            <a:gd name="connsiteX9" fmla="*/ 47097 w 1240299"/>
                            <a:gd name="connsiteY9" fmla="*/ 190270 h 205324"/>
                            <a:gd name="connsiteX10" fmla="*/ 47097 w 1240299"/>
                            <a:gd name="connsiteY10" fmla="*/ 203933 h 205324"/>
                            <a:gd name="connsiteX11" fmla="*/ -112 w 1240299"/>
                            <a:gd name="connsiteY11" fmla="*/ 203933 h 205324"/>
                            <a:gd name="connsiteX12" fmla="*/ -112 w 1240299"/>
                            <a:gd name="connsiteY12" fmla="*/ 133621 h 205324"/>
                            <a:gd name="connsiteX13" fmla="*/ 73614 w 1240299"/>
                            <a:gd name="connsiteY13" fmla="*/ 179824 h 205324"/>
                            <a:gd name="connsiteX14" fmla="*/ 73614 w 1240299"/>
                            <a:gd name="connsiteY14" fmla="*/ 203933 h 205324"/>
                            <a:gd name="connsiteX15" fmla="*/ 58849 w 1240299"/>
                            <a:gd name="connsiteY15" fmla="*/ 203933 h 205324"/>
                            <a:gd name="connsiteX16" fmla="*/ 58849 w 1240299"/>
                            <a:gd name="connsiteY16" fmla="*/ 131610 h 205324"/>
                            <a:gd name="connsiteX17" fmla="*/ 73614 w 1240299"/>
                            <a:gd name="connsiteY17" fmla="*/ 131610 h 205324"/>
                            <a:gd name="connsiteX18" fmla="*/ 73614 w 1240299"/>
                            <a:gd name="connsiteY18" fmla="*/ 171489 h 205324"/>
                            <a:gd name="connsiteX19" fmla="*/ 90590 w 1240299"/>
                            <a:gd name="connsiteY19" fmla="*/ 153209 h 205324"/>
                            <a:gd name="connsiteX20" fmla="*/ 109274 w 1240299"/>
                            <a:gd name="connsiteY20" fmla="*/ 153209 h 205324"/>
                            <a:gd name="connsiteX21" fmla="*/ 88380 w 1240299"/>
                            <a:gd name="connsiteY21" fmla="*/ 175609 h 205324"/>
                            <a:gd name="connsiteX22" fmla="*/ 109875 w 1240299"/>
                            <a:gd name="connsiteY22" fmla="*/ 203933 h 205324"/>
                            <a:gd name="connsiteX23" fmla="*/ 91695 w 1240299"/>
                            <a:gd name="connsiteY23" fmla="*/ 203933 h 205324"/>
                            <a:gd name="connsiteX24" fmla="*/ 73614 w 1240299"/>
                            <a:gd name="connsiteY24" fmla="*/ 179824 h 205324"/>
                            <a:gd name="connsiteX25" fmla="*/ 125193 w 1240299"/>
                            <a:gd name="connsiteY25" fmla="*/ 202072 h 205324"/>
                            <a:gd name="connsiteX26" fmla="*/ 115602 w 1240299"/>
                            <a:gd name="connsiteY26" fmla="*/ 192630 h 205324"/>
                            <a:gd name="connsiteX27" fmla="*/ 112285 w 1240299"/>
                            <a:gd name="connsiteY27" fmla="*/ 178722 h 205324"/>
                            <a:gd name="connsiteX28" fmla="*/ 115602 w 1240299"/>
                            <a:gd name="connsiteY28" fmla="*/ 164655 h 205324"/>
                            <a:gd name="connsiteX29" fmla="*/ 125143 w 1240299"/>
                            <a:gd name="connsiteY29" fmla="*/ 155112 h 205324"/>
                            <a:gd name="connsiteX30" fmla="*/ 140008 w 1240299"/>
                            <a:gd name="connsiteY30" fmla="*/ 151699 h 205324"/>
                            <a:gd name="connsiteX31" fmla="*/ 155025 w 1240299"/>
                            <a:gd name="connsiteY31" fmla="*/ 155166 h 205324"/>
                            <a:gd name="connsiteX32" fmla="*/ 164621 w 1240299"/>
                            <a:gd name="connsiteY32" fmla="*/ 164757 h 205324"/>
                            <a:gd name="connsiteX33" fmla="*/ 167936 w 1240299"/>
                            <a:gd name="connsiteY33" fmla="*/ 178921 h 205324"/>
                            <a:gd name="connsiteX34" fmla="*/ 164621 w 1240299"/>
                            <a:gd name="connsiteY34" fmla="*/ 192732 h 205324"/>
                            <a:gd name="connsiteX35" fmla="*/ 155075 w 1240299"/>
                            <a:gd name="connsiteY35" fmla="*/ 202072 h 205324"/>
                            <a:gd name="connsiteX36" fmla="*/ 140210 w 1240299"/>
                            <a:gd name="connsiteY36" fmla="*/ 205439 h 205324"/>
                            <a:gd name="connsiteX37" fmla="*/ 125193 w 1240299"/>
                            <a:gd name="connsiteY37" fmla="*/ 202072 h 205324"/>
                            <a:gd name="connsiteX38" fmla="*/ 130918 w 1240299"/>
                            <a:gd name="connsiteY38" fmla="*/ 189265 h 205324"/>
                            <a:gd name="connsiteX39" fmla="*/ 140210 w 1240299"/>
                            <a:gd name="connsiteY39" fmla="*/ 193084 h 205324"/>
                            <a:gd name="connsiteX40" fmla="*/ 149350 w 1240299"/>
                            <a:gd name="connsiteY40" fmla="*/ 189265 h 205324"/>
                            <a:gd name="connsiteX41" fmla="*/ 152665 w 1240299"/>
                            <a:gd name="connsiteY41" fmla="*/ 178921 h 205324"/>
                            <a:gd name="connsiteX42" fmla="*/ 149300 w 1240299"/>
                            <a:gd name="connsiteY42" fmla="*/ 168022 h 205324"/>
                            <a:gd name="connsiteX43" fmla="*/ 140008 w 1240299"/>
                            <a:gd name="connsiteY43" fmla="*/ 164054 h 205324"/>
                            <a:gd name="connsiteX44" fmla="*/ 130868 w 1240299"/>
                            <a:gd name="connsiteY44" fmla="*/ 167972 h 205324"/>
                            <a:gd name="connsiteX45" fmla="*/ 127554 w 1240299"/>
                            <a:gd name="connsiteY45" fmla="*/ 178722 h 205324"/>
                            <a:gd name="connsiteX46" fmla="*/ 130918 w 1240299"/>
                            <a:gd name="connsiteY46" fmla="*/ 189265 h 205324"/>
                            <a:gd name="connsiteX47" fmla="*/ 178078 w 1240299"/>
                            <a:gd name="connsiteY47" fmla="*/ 153209 h 205324"/>
                            <a:gd name="connsiteX48" fmla="*/ 191839 w 1240299"/>
                            <a:gd name="connsiteY48" fmla="*/ 153209 h 205324"/>
                            <a:gd name="connsiteX49" fmla="*/ 191839 w 1240299"/>
                            <a:gd name="connsiteY49" fmla="*/ 160440 h 205324"/>
                            <a:gd name="connsiteX50" fmla="*/ 198167 w 1240299"/>
                            <a:gd name="connsiteY50" fmla="*/ 153962 h 205324"/>
                            <a:gd name="connsiteX51" fmla="*/ 207107 w 1240299"/>
                            <a:gd name="connsiteY51" fmla="*/ 151699 h 205324"/>
                            <a:gd name="connsiteX52" fmla="*/ 221170 w 1240299"/>
                            <a:gd name="connsiteY52" fmla="*/ 157075 h 205324"/>
                            <a:gd name="connsiteX53" fmla="*/ 225891 w 1240299"/>
                            <a:gd name="connsiteY53" fmla="*/ 172895 h 205324"/>
                            <a:gd name="connsiteX54" fmla="*/ 225891 w 1240299"/>
                            <a:gd name="connsiteY54" fmla="*/ 203933 h 205324"/>
                            <a:gd name="connsiteX55" fmla="*/ 211125 w 1240299"/>
                            <a:gd name="connsiteY55" fmla="*/ 203933 h 205324"/>
                            <a:gd name="connsiteX56" fmla="*/ 211125 w 1240299"/>
                            <a:gd name="connsiteY56" fmla="*/ 174802 h 205324"/>
                            <a:gd name="connsiteX57" fmla="*/ 202486 w 1240299"/>
                            <a:gd name="connsiteY57" fmla="*/ 164458 h 205324"/>
                            <a:gd name="connsiteX58" fmla="*/ 195455 w 1240299"/>
                            <a:gd name="connsiteY58" fmla="*/ 167222 h 205324"/>
                            <a:gd name="connsiteX59" fmla="*/ 192843 w 1240299"/>
                            <a:gd name="connsiteY59" fmla="*/ 174604 h 205324"/>
                            <a:gd name="connsiteX60" fmla="*/ 192843 w 1240299"/>
                            <a:gd name="connsiteY60" fmla="*/ 203933 h 205324"/>
                            <a:gd name="connsiteX61" fmla="*/ 178078 w 1240299"/>
                            <a:gd name="connsiteY61" fmla="*/ 203933 h 205324"/>
                            <a:gd name="connsiteX62" fmla="*/ 178078 w 1240299"/>
                            <a:gd name="connsiteY62" fmla="*/ 153209 h 205324"/>
                            <a:gd name="connsiteX63" fmla="*/ 247936 w 1240299"/>
                            <a:gd name="connsiteY63" fmla="*/ 202072 h 205324"/>
                            <a:gd name="connsiteX64" fmla="*/ 238343 w 1240299"/>
                            <a:gd name="connsiteY64" fmla="*/ 192630 h 205324"/>
                            <a:gd name="connsiteX65" fmla="*/ 235028 w 1240299"/>
                            <a:gd name="connsiteY65" fmla="*/ 178722 h 205324"/>
                            <a:gd name="connsiteX66" fmla="*/ 238343 w 1240299"/>
                            <a:gd name="connsiteY66" fmla="*/ 164655 h 205324"/>
                            <a:gd name="connsiteX67" fmla="*/ 247887 w 1240299"/>
                            <a:gd name="connsiteY67" fmla="*/ 155112 h 205324"/>
                            <a:gd name="connsiteX68" fmla="*/ 262752 w 1240299"/>
                            <a:gd name="connsiteY68" fmla="*/ 151699 h 205324"/>
                            <a:gd name="connsiteX69" fmla="*/ 277769 w 1240299"/>
                            <a:gd name="connsiteY69" fmla="*/ 155166 h 205324"/>
                            <a:gd name="connsiteX70" fmla="*/ 287362 w 1240299"/>
                            <a:gd name="connsiteY70" fmla="*/ 164757 h 205324"/>
                            <a:gd name="connsiteX71" fmla="*/ 290677 w 1240299"/>
                            <a:gd name="connsiteY71" fmla="*/ 178921 h 205324"/>
                            <a:gd name="connsiteX72" fmla="*/ 287362 w 1240299"/>
                            <a:gd name="connsiteY72" fmla="*/ 192732 h 205324"/>
                            <a:gd name="connsiteX73" fmla="*/ 277818 w 1240299"/>
                            <a:gd name="connsiteY73" fmla="*/ 202072 h 205324"/>
                            <a:gd name="connsiteX74" fmla="*/ 262953 w 1240299"/>
                            <a:gd name="connsiteY74" fmla="*/ 205439 h 205324"/>
                            <a:gd name="connsiteX75" fmla="*/ 247936 w 1240299"/>
                            <a:gd name="connsiteY75" fmla="*/ 202072 h 205324"/>
                            <a:gd name="connsiteX76" fmla="*/ 253662 w 1240299"/>
                            <a:gd name="connsiteY76" fmla="*/ 189265 h 205324"/>
                            <a:gd name="connsiteX77" fmla="*/ 262953 w 1240299"/>
                            <a:gd name="connsiteY77" fmla="*/ 193084 h 205324"/>
                            <a:gd name="connsiteX78" fmla="*/ 272093 w 1240299"/>
                            <a:gd name="connsiteY78" fmla="*/ 189265 h 205324"/>
                            <a:gd name="connsiteX79" fmla="*/ 275408 w 1240299"/>
                            <a:gd name="connsiteY79" fmla="*/ 178921 h 205324"/>
                            <a:gd name="connsiteX80" fmla="*/ 272043 w 1240299"/>
                            <a:gd name="connsiteY80" fmla="*/ 168022 h 205324"/>
                            <a:gd name="connsiteX81" fmla="*/ 262752 w 1240299"/>
                            <a:gd name="connsiteY81" fmla="*/ 164054 h 205324"/>
                            <a:gd name="connsiteX82" fmla="*/ 253612 w 1240299"/>
                            <a:gd name="connsiteY82" fmla="*/ 167972 h 205324"/>
                            <a:gd name="connsiteX83" fmla="*/ 250297 w 1240299"/>
                            <a:gd name="connsiteY83" fmla="*/ 178722 h 205324"/>
                            <a:gd name="connsiteX84" fmla="*/ 253662 w 1240299"/>
                            <a:gd name="connsiteY84" fmla="*/ 189265 h 205324"/>
                            <a:gd name="connsiteX85" fmla="*/ 300821 w 1240299"/>
                            <a:gd name="connsiteY85" fmla="*/ 153209 h 205324"/>
                            <a:gd name="connsiteX86" fmla="*/ 314582 w 1240299"/>
                            <a:gd name="connsiteY86" fmla="*/ 153209 h 205324"/>
                            <a:gd name="connsiteX87" fmla="*/ 314582 w 1240299"/>
                            <a:gd name="connsiteY87" fmla="*/ 160440 h 205324"/>
                            <a:gd name="connsiteX88" fmla="*/ 320661 w 1240299"/>
                            <a:gd name="connsiteY88" fmla="*/ 153962 h 205324"/>
                            <a:gd name="connsiteX89" fmla="*/ 329046 w 1240299"/>
                            <a:gd name="connsiteY89" fmla="*/ 151699 h 205324"/>
                            <a:gd name="connsiteX90" fmla="*/ 346022 w 1240299"/>
                            <a:gd name="connsiteY90" fmla="*/ 161948 h 205324"/>
                            <a:gd name="connsiteX91" fmla="*/ 352300 w 1240299"/>
                            <a:gd name="connsiteY91" fmla="*/ 154413 h 205324"/>
                            <a:gd name="connsiteX92" fmla="*/ 361288 w 1240299"/>
                            <a:gd name="connsiteY92" fmla="*/ 151699 h 205324"/>
                            <a:gd name="connsiteX93" fmla="*/ 375353 w 1240299"/>
                            <a:gd name="connsiteY93" fmla="*/ 157075 h 205324"/>
                            <a:gd name="connsiteX94" fmla="*/ 380073 w 1240299"/>
                            <a:gd name="connsiteY94" fmla="*/ 172895 h 205324"/>
                            <a:gd name="connsiteX95" fmla="*/ 380073 w 1240299"/>
                            <a:gd name="connsiteY95" fmla="*/ 203933 h 205324"/>
                            <a:gd name="connsiteX96" fmla="*/ 365306 w 1240299"/>
                            <a:gd name="connsiteY96" fmla="*/ 203933 h 205324"/>
                            <a:gd name="connsiteX97" fmla="*/ 365306 w 1240299"/>
                            <a:gd name="connsiteY97" fmla="*/ 174802 h 205324"/>
                            <a:gd name="connsiteX98" fmla="*/ 356669 w 1240299"/>
                            <a:gd name="connsiteY98" fmla="*/ 164458 h 205324"/>
                            <a:gd name="connsiteX99" fmla="*/ 350341 w 1240299"/>
                            <a:gd name="connsiteY99" fmla="*/ 167222 h 205324"/>
                            <a:gd name="connsiteX100" fmla="*/ 347829 w 1240299"/>
                            <a:gd name="connsiteY100" fmla="*/ 174604 h 205324"/>
                            <a:gd name="connsiteX101" fmla="*/ 347829 w 1240299"/>
                            <a:gd name="connsiteY101" fmla="*/ 203933 h 205324"/>
                            <a:gd name="connsiteX102" fmla="*/ 333064 w 1240299"/>
                            <a:gd name="connsiteY102" fmla="*/ 203933 h 205324"/>
                            <a:gd name="connsiteX103" fmla="*/ 333064 w 1240299"/>
                            <a:gd name="connsiteY103" fmla="*/ 174802 h 205324"/>
                            <a:gd name="connsiteX104" fmla="*/ 324427 w 1240299"/>
                            <a:gd name="connsiteY104" fmla="*/ 164458 h 205324"/>
                            <a:gd name="connsiteX105" fmla="*/ 318099 w 1240299"/>
                            <a:gd name="connsiteY105" fmla="*/ 167222 h 205324"/>
                            <a:gd name="connsiteX106" fmla="*/ 315586 w 1240299"/>
                            <a:gd name="connsiteY106" fmla="*/ 174604 h 205324"/>
                            <a:gd name="connsiteX107" fmla="*/ 315586 w 1240299"/>
                            <a:gd name="connsiteY107" fmla="*/ 203933 h 205324"/>
                            <a:gd name="connsiteX108" fmla="*/ 300821 w 1240299"/>
                            <a:gd name="connsiteY108" fmla="*/ 203933 h 205324"/>
                            <a:gd name="connsiteX109" fmla="*/ 300821 w 1240299"/>
                            <a:gd name="connsiteY109" fmla="*/ 153209 h 205324"/>
                            <a:gd name="connsiteX110" fmla="*/ 397852 w 1240299"/>
                            <a:gd name="connsiteY110" fmla="*/ 204235 h 205324"/>
                            <a:gd name="connsiteX111" fmla="*/ 389615 w 1240299"/>
                            <a:gd name="connsiteY111" fmla="*/ 200718 h 205324"/>
                            <a:gd name="connsiteX112" fmla="*/ 389615 w 1240299"/>
                            <a:gd name="connsiteY112" fmla="*/ 188061 h 205324"/>
                            <a:gd name="connsiteX113" fmla="*/ 397650 w 1240299"/>
                            <a:gd name="connsiteY113" fmla="*/ 192331 h 205324"/>
                            <a:gd name="connsiteX114" fmla="*/ 405788 w 1240299"/>
                            <a:gd name="connsiteY114" fmla="*/ 193789 h 205324"/>
                            <a:gd name="connsiteX115" fmla="*/ 412819 w 1240299"/>
                            <a:gd name="connsiteY115" fmla="*/ 189868 h 205324"/>
                            <a:gd name="connsiteX116" fmla="*/ 411461 w 1240299"/>
                            <a:gd name="connsiteY116" fmla="*/ 186755 h 205324"/>
                            <a:gd name="connsiteX117" fmla="*/ 405988 w 1240299"/>
                            <a:gd name="connsiteY117" fmla="*/ 184347 h 205324"/>
                            <a:gd name="connsiteX118" fmla="*/ 400664 w 1240299"/>
                            <a:gd name="connsiteY118" fmla="*/ 182638 h 205324"/>
                            <a:gd name="connsiteX119" fmla="*/ 392127 w 1240299"/>
                            <a:gd name="connsiteY119" fmla="*/ 177314 h 205324"/>
                            <a:gd name="connsiteX120" fmla="*/ 389213 w 1240299"/>
                            <a:gd name="connsiteY120" fmla="*/ 168374 h 205324"/>
                            <a:gd name="connsiteX121" fmla="*/ 391474 w 1240299"/>
                            <a:gd name="connsiteY121" fmla="*/ 159937 h 205324"/>
                            <a:gd name="connsiteX122" fmla="*/ 398204 w 1240299"/>
                            <a:gd name="connsiteY122" fmla="*/ 153910 h 205324"/>
                            <a:gd name="connsiteX123" fmla="*/ 409001 w 1240299"/>
                            <a:gd name="connsiteY123" fmla="*/ 151699 h 205324"/>
                            <a:gd name="connsiteX124" fmla="*/ 423868 w 1240299"/>
                            <a:gd name="connsiteY124" fmla="*/ 155619 h 205324"/>
                            <a:gd name="connsiteX125" fmla="*/ 423868 w 1240299"/>
                            <a:gd name="connsiteY125" fmla="*/ 168677 h 205324"/>
                            <a:gd name="connsiteX126" fmla="*/ 416887 w 1240299"/>
                            <a:gd name="connsiteY126" fmla="*/ 164959 h 205324"/>
                            <a:gd name="connsiteX127" fmla="*/ 409302 w 1240299"/>
                            <a:gd name="connsiteY127" fmla="*/ 163653 h 205324"/>
                            <a:gd name="connsiteX128" fmla="*/ 404833 w 1240299"/>
                            <a:gd name="connsiteY128" fmla="*/ 164807 h 205324"/>
                            <a:gd name="connsiteX129" fmla="*/ 403076 w 1240299"/>
                            <a:gd name="connsiteY129" fmla="*/ 167872 h 205324"/>
                            <a:gd name="connsiteX130" fmla="*/ 404180 w 1240299"/>
                            <a:gd name="connsiteY130" fmla="*/ 170786 h 205324"/>
                            <a:gd name="connsiteX131" fmla="*/ 407797 w 1240299"/>
                            <a:gd name="connsiteY131" fmla="*/ 172491 h 205324"/>
                            <a:gd name="connsiteX132" fmla="*/ 413522 w 1240299"/>
                            <a:gd name="connsiteY132" fmla="*/ 174099 h 205324"/>
                            <a:gd name="connsiteX133" fmla="*/ 424068 w 1240299"/>
                            <a:gd name="connsiteY133" fmla="*/ 179926 h 205324"/>
                            <a:gd name="connsiteX134" fmla="*/ 427283 w 1240299"/>
                            <a:gd name="connsiteY134" fmla="*/ 189669 h 205324"/>
                            <a:gd name="connsiteX135" fmla="*/ 421959 w 1240299"/>
                            <a:gd name="connsiteY135" fmla="*/ 201020 h 205324"/>
                            <a:gd name="connsiteX136" fmla="*/ 407094 w 1240299"/>
                            <a:gd name="connsiteY136" fmla="*/ 205439 h 205324"/>
                            <a:gd name="connsiteX137" fmla="*/ 397852 w 1240299"/>
                            <a:gd name="connsiteY137" fmla="*/ 204235 h 205324"/>
                            <a:gd name="connsiteX138" fmla="*/ 451589 w 1240299"/>
                            <a:gd name="connsiteY138" fmla="*/ 179824 h 205324"/>
                            <a:gd name="connsiteX139" fmla="*/ 451589 w 1240299"/>
                            <a:gd name="connsiteY139" fmla="*/ 203933 h 205324"/>
                            <a:gd name="connsiteX140" fmla="*/ 436824 w 1240299"/>
                            <a:gd name="connsiteY140" fmla="*/ 203933 h 205324"/>
                            <a:gd name="connsiteX141" fmla="*/ 436824 w 1240299"/>
                            <a:gd name="connsiteY141" fmla="*/ 131610 h 205324"/>
                            <a:gd name="connsiteX142" fmla="*/ 451589 w 1240299"/>
                            <a:gd name="connsiteY142" fmla="*/ 131610 h 205324"/>
                            <a:gd name="connsiteX143" fmla="*/ 451589 w 1240299"/>
                            <a:gd name="connsiteY143" fmla="*/ 171489 h 205324"/>
                            <a:gd name="connsiteX144" fmla="*/ 468565 w 1240299"/>
                            <a:gd name="connsiteY144" fmla="*/ 153209 h 205324"/>
                            <a:gd name="connsiteX145" fmla="*/ 487249 w 1240299"/>
                            <a:gd name="connsiteY145" fmla="*/ 153209 h 205324"/>
                            <a:gd name="connsiteX146" fmla="*/ 466355 w 1240299"/>
                            <a:gd name="connsiteY146" fmla="*/ 175609 h 205324"/>
                            <a:gd name="connsiteX147" fmla="*/ 487850 w 1240299"/>
                            <a:gd name="connsiteY147" fmla="*/ 203933 h 205324"/>
                            <a:gd name="connsiteX148" fmla="*/ 469670 w 1240299"/>
                            <a:gd name="connsiteY148" fmla="*/ 203933 h 205324"/>
                            <a:gd name="connsiteX149" fmla="*/ 451589 w 1240299"/>
                            <a:gd name="connsiteY149" fmla="*/ 179824 h 205324"/>
                            <a:gd name="connsiteX150" fmla="*/ 496638 w 1240299"/>
                            <a:gd name="connsiteY150" fmla="*/ 201122 h 205324"/>
                            <a:gd name="connsiteX151" fmla="*/ 491967 w 1240299"/>
                            <a:gd name="connsiteY151" fmla="*/ 189669 h 205324"/>
                            <a:gd name="connsiteX152" fmla="*/ 510651 w 1240299"/>
                            <a:gd name="connsiteY152" fmla="*/ 173700 h 205324"/>
                            <a:gd name="connsiteX153" fmla="*/ 517482 w 1240299"/>
                            <a:gd name="connsiteY153" fmla="*/ 172641 h 205324"/>
                            <a:gd name="connsiteX154" fmla="*/ 520645 w 1240299"/>
                            <a:gd name="connsiteY154" fmla="*/ 171389 h 205324"/>
                            <a:gd name="connsiteX155" fmla="*/ 521500 w 1240299"/>
                            <a:gd name="connsiteY155" fmla="*/ 169378 h 205324"/>
                            <a:gd name="connsiteX156" fmla="*/ 519038 w 1240299"/>
                            <a:gd name="connsiteY156" fmla="*/ 165410 h 205324"/>
                            <a:gd name="connsiteX157" fmla="*/ 511755 w 1240299"/>
                            <a:gd name="connsiteY157" fmla="*/ 163855 h 205324"/>
                            <a:gd name="connsiteX158" fmla="*/ 494779 w 1240299"/>
                            <a:gd name="connsiteY158" fmla="*/ 169782 h 205324"/>
                            <a:gd name="connsiteX159" fmla="*/ 494779 w 1240299"/>
                            <a:gd name="connsiteY159" fmla="*/ 157225 h 205324"/>
                            <a:gd name="connsiteX160" fmla="*/ 503268 w 1240299"/>
                            <a:gd name="connsiteY160" fmla="*/ 153257 h 205324"/>
                            <a:gd name="connsiteX161" fmla="*/ 513564 w 1240299"/>
                            <a:gd name="connsiteY161" fmla="*/ 151699 h 205324"/>
                            <a:gd name="connsiteX162" fmla="*/ 530137 w 1240299"/>
                            <a:gd name="connsiteY162" fmla="*/ 157225 h 205324"/>
                            <a:gd name="connsiteX163" fmla="*/ 535662 w 1240299"/>
                            <a:gd name="connsiteY163" fmla="*/ 172695 h 205324"/>
                            <a:gd name="connsiteX164" fmla="*/ 535662 w 1240299"/>
                            <a:gd name="connsiteY164" fmla="*/ 203933 h 205324"/>
                            <a:gd name="connsiteX165" fmla="*/ 523609 w 1240299"/>
                            <a:gd name="connsiteY165" fmla="*/ 203933 h 205324"/>
                            <a:gd name="connsiteX166" fmla="*/ 523205 w 1240299"/>
                            <a:gd name="connsiteY166" fmla="*/ 197503 h 205324"/>
                            <a:gd name="connsiteX167" fmla="*/ 517330 w 1240299"/>
                            <a:gd name="connsiteY167" fmla="*/ 203380 h 205324"/>
                            <a:gd name="connsiteX168" fmla="*/ 508741 w 1240299"/>
                            <a:gd name="connsiteY168" fmla="*/ 205439 h 205324"/>
                            <a:gd name="connsiteX169" fmla="*/ 496638 w 1240299"/>
                            <a:gd name="connsiteY169" fmla="*/ 201122 h 205324"/>
                            <a:gd name="connsiteX170" fmla="*/ 507286 w 1240299"/>
                            <a:gd name="connsiteY170" fmla="*/ 192884 h 205324"/>
                            <a:gd name="connsiteX171" fmla="*/ 511957 w 1240299"/>
                            <a:gd name="connsiteY171" fmla="*/ 194589 h 205324"/>
                            <a:gd name="connsiteX172" fmla="*/ 518836 w 1240299"/>
                            <a:gd name="connsiteY172" fmla="*/ 191728 h 205324"/>
                            <a:gd name="connsiteX173" fmla="*/ 521597 w 1240299"/>
                            <a:gd name="connsiteY173" fmla="*/ 182635 h 205324"/>
                            <a:gd name="connsiteX174" fmla="*/ 521597 w 1240299"/>
                            <a:gd name="connsiteY174" fmla="*/ 180330 h 205324"/>
                            <a:gd name="connsiteX175" fmla="*/ 513664 w 1240299"/>
                            <a:gd name="connsiteY175" fmla="*/ 182336 h 205324"/>
                            <a:gd name="connsiteX176" fmla="*/ 505528 w 1240299"/>
                            <a:gd name="connsiteY176" fmla="*/ 188664 h 205324"/>
                            <a:gd name="connsiteX177" fmla="*/ 507286 w 1240299"/>
                            <a:gd name="connsiteY177" fmla="*/ 192884 h 205324"/>
                            <a:gd name="connsiteX178" fmla="*/ 575840 w 1240299"/>
                            <a:gd name="connsiteY178" fmla="*/ 135378 h 205324"/>
                            <a:gd name="connsiteX179" fmla="*/ 590606 w 1240299"/>
                            <a:gd name="connsiteY179" fmla="*/ 130304 h 205324"/>
                            <a:gd name="connsiteX180" fmla="*/ 598843 w 1240299"/>
                            <a:gd name="connsiteY180" fmla="*/ 131610 h 205324"/>
                            <a:gd name="connsiteX181" fmla="*/ 598843 w 1240299"/>
                            <a:gd name="connsiteY181" fmla="*/ 143965 h 205324"/>
                            <a:gd name="connsiteX182" fmla="*/ 592916 w 1240299"/>
                            <a:gd name="connsiteY182" fmla="*/ 142761 h 205324"/>
                            <a:gd name="connsiteX183" fmla="*/ 587440 w 1240299"/>
                            <a:gd name="connsiteY183" fmla="*/ 144616 h 205324"/>
                            <a:gd name="connsiteX184" fmla="*/ 585481 w 1240299"/>
                            <a:gd name="connsiteY184" fmla="*/ 149890 h 205324"/>
                            <a:gd name="connsiteX185" fmla="*/ 585481 w 1240299"/>
                            <a:gd name="connsiteY185" fmla="*/ 153207 h 205324"/>
                            <a:gd name="connsiteX186" fmla="*/ 598542 w 1240299"/>
                            <a:gd name="connsiteY186" fmla="*/ 153207 h 205324"/>
                            <a:gd name="connsiteX187" fmla="*/ 598542 w 1240299"/>
                            <a:gd name="connsiteY187" fmla="*/ 164655 h 205324"/>
                            <a:gd name="connsiteX188" fmla="*/ 585481 w 1240299"/>
                            <a:gd name="connsiteY188" fmla="*/ 164655 h 205324"/>
                            <a:gd name="connsiteX189" fmla="*/ 585481 w 1240299"/>
                            <a:gd name="connsiteY189" fmla="*/ 203931 h 205324"/>
                            <a:gd name="connsiteX190" fmla="*/ 570716 w 1240299"/>
                            <a:gd name="connsiteY190" fmla="*/ 203931 h 205324"/>
                            <a:gd name="connsiteX191" fmla="*/ 570716 w 1240299"/>
                            <a:gd name="connsiteY191" fmla="*/ 164655 h 205324"/>
                            <a:gd name="connsiteX192" fmla="*/ 563585 w 1240299"/>
                            <a:gd name="connsiteY192" fmla="*/ 164655 h 205324"/>
                            <a:gd name="connsiteX193" fmla="*/ 563585 w 1240299"/>
                            <a:gd name="connsiteY193" fmla="*/ 153207 h 205324"/>
                            <a:gd name="connsiteX194" fmla="*/ 570716 w 1240299"/>
                            <a:gd name="connsiteY194" fmla="*/ 153207 h 205324"/>
                            <a:gd name="connsiteX195" fmla="*/ 570716 w 1240299"/>
                            <a:gd name="connsiteY195" fmla="*/ 150089 h 205324"/>
                            <a:gd name="connsiteX196" fmla="*/ 575840 w 1240299"/>
                            <a:gd name="connsiteY196" fmla="*/ 135378 h 205324"/>
                            <a:gd name="connsiteX197" fmla="*/ 607829 w 1240299"/>
                            <a:gd name="connsiteY197" fmla="*/ 201122 h 205324"/>
                            <a:gd name="connsiteX198" fmla="*/ 603158 w 1240299"/>
                            <a:gd name="connsiteY198" fmla="*/ 189669 h 205324"/>
                            <a:gd name="connsiteX199" fmla="*/ 621839 w 1240299"/>
                            <a:gd name="connsiteY199" fmla="*/ 173700 h 205324"/>
                            <a:gd name="connsiteX200" fmla="*/ 628671 w 1240299"/>
                            <a:gd name="connsiteY200" fmla="*/ 172641 h 205324"/>
                            <a:gd name="connsiteX201" fmla="*/ 631836 w 1240299"/>
                            <a:gd name="connsiteY201" fmla="*/ 171389 h 205324"/>
                            <a:gd name="connsiteX202" fmla="*/ 632689 w 1240299"/>
                            <a:gd name="connsiteY202" fmla="*/ 169378 h 205324"/>
                            <a:gd name="connsiteX203" fmla="*/ 630228 w 1240299"/>
                            <a:gd name="connsiteY203" fmla="*/ 165410 h 205324"/>
                            <a:gd name="connsiteX204" fmla="*/ 622946 w 1240299"/>
                            <a:gd name="connsiteY204" fmla="*/ 163855 h 205324"/>
                            <a:gd name="connsiteX205" fmla="*/ 605970 w 1240299"/>
                            <a:gd name="connsiteY205" fmla="*/ 169782 h 205324"/>
                            <a:gd name="connsiteX206" fmla="*/ 605970 w 1240299"/>
                            <a:gd name="connsiteY206" fmla="*/ 157225 h 205324"/>
                            <a:gd name="connsiteX207" fmla="*/ 614459 w 1240299"/>
                            <a:gd name="connsiteY207" fmla="*/ 153257 h 205324"/>
                            <a:gd name="connsiteX208" fmla="*/ 624753 w 1240299"/>
                            <a:gd name="connsiteY208" fmla="*/ 151699 h 205324"/>
                            <a:gd name="connsiteX209" fmla="*/ 641325 w 1240299"/>
                            <a:gd name="connsiteY209" fmla="*/ 157225 h 205324"/>
                            <a:gd name="connsiteX210" fmla="*/ 646851 w 1240299"/>
                            <a:gd name="connsiteY210" fmla="*/ 172695 h 205324"/>
                            <a:gd name="connsiteX211" fmla="*/ 646851 w 1240299"/>
                            <a:gd name="connsiteY211" fmla="*/ 203933 h 205324"/>
                            <a:gd name="connsiteX212" fmla="*/ 634797 w 1240299"/>
                            <a:gd name="connsiteY212" fmla="*/ 203933 h 205324"/>
                            <a:gd name="connsiteX213" fmla="*/ 634394 w 1240299"/>
                            <a:gd name="connsiteY213" fmla="*/ 197503 h 205324"/>
                            <a:gd name="connsiteX214" fmla="*/ 628521 w 1240299"/>
                            <a:gd name="connsiteY214" fmla="*/ 203380 h 205324"/>
                            <a:gd name="connsiteX215" fmla="*/ 619932 w 1240299"/>
                            <a:gd name="connsiteY215" fmla="*/ 205439 h 205324"/>
                            <a:gd name="connsiteX216" fmla="*/ 607829 w 1240299"/>
                            <a:gd name="connsiteY216" fmla="*/ 201122 h 205324"/>
                            <a:gd name="connsiteX217" fmla="*/ 618474 w 1240299"/>
                            <a:gd name="connsiteY217" fmla="*/ 192884 h 205324"/>
                            <a:gd name="connsiteX218" fmla="*/ 623147 w 1240299"/>
                            <a:gd name="connsiteY218" fmla="*/ 194589 h 205324"/>
                            <a:gd name="connsiteX219" fmla="*/ 630027 w 1240299"/>
                            <a:gd name="connsiteY219" fmla="*/ 191728 h 205324"/>
                            <a:gd name="connsiteX220" fmla="*/ 632786 w 1240299"/>
                            <a:gd name="connsiteY220" fmla="*/ 182635 h 205324"/>
                            <a:gd name="connsiteX221" fmla="*/ 632786 w 1240299"/>
                            <a:gd name="connsiteY221" fmla="*/ 180330 h 205324"/>
                            <a:gd name="connsiteX222" fmla="*/ 624852 w 1240299"/>
                            <a:gd name="connsiteY222" fmla="*/ 182336 h 205324"/>
                            <a:gd name="connsiteX223" fmla="*/ 616717 w 1240299"/>
                            <a:gd name="connsiteY223" fmla="*/ 188664 h 205324"/>
                            <a:gd name="connsiteX224" fmla="*/ 618474 w 1240299"/>
                            <a:gd name="connsiteY224" fmla="*/ 192884 h 205324"/>
                            <a:gd name="connsiteX225" fmla="*/ 673066 w 1240299"/>
                            <a:gd name="connsiteY225" fmla="*/ 179824 h 205324"/>
                            <a:gd name="connsiteX226" fmla="*/ 673066 w 1240299"/>
                            <a:gd name="connsiteY226" fmla="*/ 203933 h 205324"/>
                            <a:gd name="connsiteX227" fmla="*/ 658303 w 1240299"/>
                            <a:gd name="connsiteY227" fmla="*/ 203933 h 205324"/>
                            <a:gd name="connsiteX228" fmla="*/ 658303 w 1240299"/>
                            <a:gd name="connsiteY228" fmla="*/ 131610 h 205324"/>
                            <a:gd name="connsiteX229" fmla="*/ 673066 w 1240299"/>
                            <a:gd name="connsiteY229" fmla="*/ 131610 h 205324"/>
                            <a:gd name="connsiteX230" fmla="*/ 673066 w 1240299"/>
                            <a:gd name="connsiteY230" fmla="*/ 171489 h 205324"/>
                            <a:gd name="connsiteX231" fmla="*/ 690042 w 1240299"/>
                            <a:gd name="connsiteY231" fmla="*/ 153209 h 205324"/>
                            <a:gd name="connsiteX232" fmla="*/ 708726 w 1240299"/>
                            <a:gd name="connsiteY232" fmla="*/ 153209 h 205324"/>
                            <a:gd name="connsiteX233" fmla="*/ 687836 w 1240299"/>
                            <a:gd name="connsiteY233" fmla="*/ 175609 h 205324"/>
                            <a:gd name="connsiteX234" fmla="*/ 709327 w 1240299"/>
                            <a:gd name="connsiteY234" fmla="*/ 203933 h 205324"/>
                            <a:gd name="connsiteX235" fmla="*/ 691149 w 1240299"/>
                            <a:gd name="connsiteY235" fmla="*/ 203933 h 205324"/>
                            <a:gd name="connsiteX236" fmla="*/ 673066 w 1240299"/>
                            <a:gd name="connsiteY236" fmla="*/ 179824 h 205324"/>
                            <a:gd name="connsiteX237" fmla="*/ 719725 w 1240299"/>
                            <a:gd name="connsiteY237" fmla="*/ 200067 h 205324"/>
                            <a:gd name="connsiteX238" fmla="*/ 715054 w 1240299"/>
                            <a:gd name="connsiteY238" fmla="*/ 184243 h 205324"/>
                            <a:gd name="connsiteX239" fmla="*/ 715054 w 1240299"/>
                            <a:gd name="connsiteY239" fmla="*/ 153209 h 205324"/>
                            <a:gd name="connsiteX240" fmla="*/ 729819 w 1240299"/>
                            <a:gd name="connsiteY240" fmla="*/ 153209 h 205324"/>
                            <a:gd name="connsiteX241" fmla="*/ 729819 w 1240299"/>
                            <a:gd name="connsiteY241" fmla="*/ 182336 h 205324"/>
                            <a:gd name="connsiteX242" fmla="*/ 737955 w 1240299"/>
                            <a:gd name="connsiteY242" fmla="*/ 192680 h 205324"/>
                            <a:gd name="connsiteX243" fmla="*/ 744786 w 1240299"/>
                            <a:gd name="connsiteY243" fmla="*/ 189971 h 205324"/>
                            <a:gd name="connsiteX244" fmla="*/ 747197 w 1240299"/>
                            <a:gd name="connsiteY244" fmla="*/ 182540 h 205324"/>
                            <a:gd name="connsiteX245" fmla="*/ 747197 w 1240299"/>
                            <a:gd name="connsiteY245" fmla="*/ 153209 h 205324"/>
                            <a:gd name="connsiteX246" fmla="*/ 761962 w 1240299"/>
                            <a:gd name="connsiteY246" fmla="*/ 153209 h 205324"/>
                            <a:gd name="connsiteX247" fmla="*/ 761962 w 1240299"/>
                            <a:gd name="connsiteY247" fmla="*/ 203933 h 205324"/>
                            <a:gd name="connsiteX248" fmla="*/ 748201 w 1240299"/>
                            <a:gd name="connsiteY248" fmla="*/ 203933 h 205324"/>
                            <a:gd name="connsiteX249" fmla="*/ 748201 w 1240299"/>
                            <a:gd name="connsiteY249" fmla="*/ 197002 h 205324"/>
                            <a:gd name="connsiteX250" fmla="*/ 742025 w 1240299"/>
                            <a:gd name="connsiteY250" fmla="*/ 203230 h 205324"/>
                            <a:gd name="connsiteX251" fmla="*/ 733336 w 1240299"/>
                            <a:gd name="connsiteY251" fmla="*/ 205439 h 205324"/>
                            <a:gd name="connsiteX252" fmla="*/ 719725 w 1240299"/>
                            <a:gd name="connsiteY252" fmla="*/ 200067 h 205324"/>
                            <a:gd name="connsiteX253" fmla="*/ 789184 w 1240299"/>
                            <a:gd name="connsiteY253" fmla="*/ 131610 h 205324"/>
                            <a:gd name="connsiteX254" fmla="*/ 789184 w 1240299"/>
                            <a:gd name="connsiteY254" fmla="*/ 203931 h 205324"/>
                            <a:gd name="connsiteX255" fmla="*/ 774417 w 1240299"/>
                            <a:gd name="connsiteY255" fmla="*/ 203931 h 205324"/>
                            <a:gd name="connsiteX256" fmla="*/ 774417 w 1240299"/>
                            <a:gd name="connsiteY256" fmla="*/ 131610 h 205324"/>
                            <a:gd name="connsiteX257" fmla="*/ 789184 w 1240299"/>
                            <a:gd name="connsiteY257" fmla="*/ 131610 h 205324"/>
                            <a:gd name="connsiteX258" fmla="*/ 802943 w 1240299"/>
                            <a:gd name="connsiteY258" fmla="*/ 187458 h 205324"/>
                            <a:gd name="connsiteX259" fmla="*/ 802943 w 1240299"/>
                            <a:gd name="connsiteY259" fmla="*/ 164655 h 205324"/>
                            <a:gd name="connsiteX260" fmla="*/ 796816 w 1240299"/>
                            <a:gd name="connsiteY260" fmla="*/ 164655 h 205324"/>
                            <a:gd name="connsiteX261" fmla="*/ 796816 w 1240299"/>
                            <a:gd name="connsiteY261" fmla="*/ 153209 h 205324"/>
                            <a:gd name="connsiteX262" fmla="*/ 802943 w 1240299"/>
                            <a:gd name="connsiteY262" fmla="*/ 153209 h 205324"/>
                            <a:gd name="connsiteX263" fmla="*/ 802943 w 1240299"/>
                            <a:gd name="connsiteY263" fmla="*/ 142460 h 205324"/>
                            <a:gd name="connsiteX264" fmla="*/ 817708 w 1240299"/>
                            <a:gd name="connsiteY264" fmla="*/ 139040 h 205324"/>
                            <a:gd name="connsiteX265" fmla="*/ 817708 w 1240299"/>
                            <a:gd name="connsiteY265" fmla="*/ 153209 h 205324"/>
                            <a:gd name="connsiteX266" fmla="*/ 830866 w 1240299"/>
                            <a:gd name="connsiteY266" fmla="*/ 153209 h 205324"/>
                            <a:gd name="connsiteX267" fmla="*/ 830866 w 1240299"/>
                            <a:gd name="connsiteY267" fmla="*/ 164655 h 205324"/>
                            <a:gd name="connsiteX268" fmla="*/ 817708 w 1240299"/>
                            <a:gd name="connsiteY268" fmla="*/ 164655 h 205324"/>
                            <a:gd name="connsiteX269" fmla="*/ 817708 w 1240299"/>
                            <a:gd name="connsiteY269" fmla="*/ 185350 h 205324"/>
                            <a:gd name="connsiteX270" fmla="*/ 823735 w 1240299"/>
                            <a:gd name="connsiteY270" fmla="*/ 192884 h 205324"/>
                            <a:gd name="connsiteX271" fmla="*/ 827301 w 1240299"/>
                            <a:gd name="connsiteY271" fmla="*/ 192528 h 205324"/>
                            <a:gd name="connsiteX272" fmla="*/ 830866 w 1240299"/>
                            <a:gd name="connsiteY272" fmla="*/ 191379 h 205324"/>
                            <a:gd name="connsiteX273" fmla="*/ 830866 w 1240299"/>
                            <a:gd name="connsiteY273" fmla="*/ 203933 h 205324"/>
                            <a:gd name="connsiteX274" fmla="*/ 825694 w 1240299"/>
                            <a:gd name="connsiteY274" fmla="*/ 205087 h 205324"/>
                            <a:gd name="connsiteX275" fmla="*/ 820622 w 1240299"/>
                            <a:gd name="connsiteY275" fmla="*/ 205439 h 205324"/>
                            <a:gd name="connsiteX276" fmla="*/ 802943 w 1240299"/>
                            <a:gd name="connsiteY276" fmla="*/ 187458 h 205324"/>
                            <a:gd name="connsiteX277" fmla="*/ 844026 w 1240299"/>
                            <a:gd name="connsiteY277" fmla="*/ 198206 h 205324"/>
                            <a:gd name="connsiteX278" fmla="*/ 836693 w 1240299"/>
                            <a:gd name="connsiteY278" fmla="*/ 178720 h 205324"/>
                            <a:gd name="connsiteX279" fmla="*/ 839856 w 1240299"/>
                            <a:gd name="connsiteY279" fmla="*/ 164655 h 205324"/>
                            <a:gd name="connsiteX280" fmla="*/ 848746 w 1240299"/>
                            <a:gd name="connsiteY280" fmla="*/ 155112 h 205324"/>
                            <a:gd name="connsiteX281" fmla="*/ 861906 w 1240299"/>
                            <a:gd name="connsiteY281" fmla="*/ 151697 h 205324"/>
                            <a:gd name="connsiteX282" fmla="*/ 879885 w 1240299"/>
                            <a:gd name="connsiteY282" fmla="*/ 158832 h 205324"/>
                            <a:gd name="connsiteX283" fmla="*/ 885712 w 1240299"/>
                            <a:gd name="connsiteY283" fmla="*/ 178316 h 205324"/>
                            <a:gd name="connsiteX284" fmla="*/ 885712 w 1240299"/>
                            <a:gd name="connsiteY284" fmla="*/ 182738 h 205324"/>
                            <a:gd name="connsiteX285" fmla="*/ 851962 w 1240299"/>
                            <a:gd name="connsiteY285" fmla="*/ 182738 h 205324"/>
                            <a:gd name="connsiteX286" fmla="*/ 856129 w 1240299"/>
                            <a:gd name="connsiteY286" fmla="*/ 190619 h 205324"/>
                            <a:gd name="connsiteX287" fmla="*/ 865822 w 1240299"/>
                            <a:gd name="connsiteY287" fmla="*/ 193081 h 205324"/>
                            <a:gd name="connsiteX288" fmla="*/ 882798 w 1240299"/>
                            <a:gd name="connsiteY288" fmla="*/ 189968 h 205324"/>
                            <a:gd name="connsiteX289" fmla="*/ 882798 w 1240299"/>
                            <a:gd name="connsiteY289" fmla="*/ 202523 h 205324"/>
                            <a:gd name="connsiteX290" fmla="*/ 874611 w 1240299"/>
                            <a:gd name="connsiteY290" fmla="*/ 204734 h 205324"/>
                            <a:gd name="connsiteX291" fmla="*/ 865321 w 1240299"/>
                            <a:gd name="connsiteY291" fmla="*/ 205436 h 205324"/>
                            <a:gd name="connsiteX292" fmla="*/ 844026 w 1240299"/>
                            <a:gd name="connsiteY292" fmla="*/ 198206 h 205324"/>
                            <a:gd name="connsiteX293" fmla="*/ 871046 w 1240299"/>
                            <a:gd name="connsiteY293" fmla="*/ 172693 h 205324"/>
                            <a:gd name="connsiteX294" fmla="*/ 868232 w 1240299"/>
                            <a:gd name="connsiteY294" fmla="*/ 165811 h 205324"/>
                            <a:gd name="connsiteX295" fmla="*/ 861906 w 1240299"/>
                            <a:gd name="connsiteY295" fmla="*/ 163553 h 205324"/>
                            <a:gd name="connsiteX296" fmla="*/ 852263 w 1240299"/>
                            <a:gd name="connsiteY296" fmla="*/ 172693 h 205324"/>
                            <a:gd name="connsiteX297" fmla="*/ 871046 w 1240299"/>
                            <a:gd name="connsiteY297" fmla="*/ 172693 h 205324"/>
                            <a:gd name="connsiteX298" fmla="*/ 897561 w 1240299"/>
                            <a:gd name="connsiteY298" fmla="*/ 187458 h 205324"/>
                            <a:gd name="connsiteX299" fmla="*/ 897561 w 1240299"/>
                            <a:gd name="connsiteY299" fmla="*/ 164655 h 205324"/>
                            <a:gd name="connsiteX300" fmla="*/ 891435 w 1240299"/>
                            <a:gd name="connsiteY300" fmla="*/ 164655 h 205324"/>
                            <a:gd name="connsiteX301" fmla="*/ 891435 w 1240299"/>
                            <a:gd name="connsiteY301" fmla="*/ 153209 h 205324"/>
                            <a:gd name="connsiteX302" fmla="*/ 897561 w 1240299"/>
                            <a:gd name="connsiteY302" fmla="*/ 153209 h 205324"/>
                            <a:gd name="connsiteX303" fmla="*/ 897561 w 1240299"/>
                            <a:gd name="connsiteY303" fmla="*/ 142460 h 205324"/>
                            <a:gd name="connsiteX304" fmla="*/ 912327 w 1240299"/>
                            <a:gd name="connsiteY304" fmla="*/ 139040 h 205324"/>
                            <a:gd name="connsiteX305" fmla="*/ 912327 w 1240299"/>
                            <a:gd name="connsiteY305" fmla="*/ 153209 h 205324"/>
                            <a:gd name="connsiteX306" fmla="*/ 925484 w 1240299"/>
                            <a:gd name="connsiteY306" fmla="*/ 153209 h 205324"/>
                            <a:gd name="connsiteX307" fmla="*/ 925484 w 1240299"/>
                            <a:gd name="connsiteY307" fmla="*/ 164655 h 205324"/>
                            <a:gd name="connsiteX308" fmla="*/ 912327 w 1240299"/>
                            <a:gd name="connsiteY308" fmla="*/ 164655 h 205324"/>
                            <a:gd name="connsiteX309" fmla="*/ 912327 w 1240299"/>
                            <a:gd name="connsiteY309" fmla="*/ 185350 h 205324"/>
                            <a:gd name="connsiteX310" fmla="*/ 918353 w 1240299"/>
                            <a:gd name="connsiteY310" fmla="*/ 192884 h 205324"/>
                            <a:gd name="connsiteX311" fmla="*/ 921920 w 1240299"/>
                            <a:gd name="connsiteY311" fmla="*/ 192528 h 205324"/>
                            <a:gd name="connsiteX312" fmla="*/ 925484 w 1240299"/>
                            <a:gd name="connsiteY312" fmla="*/ 191379 h 205324"/>
                            <a:gd name="connsiteX313" fmla="*/ 925484 w 1240299"/>
                            <a:gd name="connsiteY313" fmla="*/ 203933 h 205324"/>
                            <a:gd name="connsiteX314" fmla="*/ 920312 w 1240299"/>
                            <a:gd name="connsiteY314" fmla="*/ 205087 h 205324"/>
                            <a:gd name="connsiteX315" fmla="*/ 915240 w 1240299"/>
                            <a:gd name="connsiteY315" fmla="*/ 205439 h 205324"/>
                            <a:gd name="connsiteX316" fmla="*/ 897561 w 1240299"/>
                            <a:gd name="connsiteY316" fmla="*/ 187458 h 205324"/>
                            <a:gd name="connsiteX317" fmla="*/ 937692 w 1240299"/>
                            <a:gd name="connsiteY317" fmla="*/ 201122 h 205324"/>
                            <a:gd name="connsiteX318" fmla="*/ 933019 w 1240299"/>
                            <a:gd name="connsiteY318" fmla="*/ 189669 h 205324"/>
                            <a:gd name="connsiteX319" fmla="*/ 951702 w 1240299"/>
                            <a:gd name="connsiteY319" fmla="*/ 173700 h 205324"/>
                            <a:gd name="connsiteX320" fmla="*/ 958534 w 1240299"/>
                            <a:gd name="connsiteY320" fmla="*/ 172641 h 205324"/>
                            <a:gd name="connsiteX321" fmla="*/ 961699 w 1240299"/>
                            <a:gd name="connsiteY321" fmla="*/ 171389 h 205324"/>
                            <a:gd name="connsiteX322" fmla="*/ 962552 w 1240299"/>
                            <a:gd name="connsiteY322" fmla="*/ 169378 h 205324"/>
                            <a:gd name="connsiteX323" fmla="*/ 960091 w 1240299"/>
                            <a:gd name="connsiteY323" fmla="*/ 165410 h 205324"/>
                            <a:gd name="connsiteX324" fmla="*/ 952809 w 1240299"/>
                            <a:gd name="connsiteY324" fmla="*/ 163855 h 205324"/>
                            <a:gd name="connsiteX325" fmla="*/ 935830 w 1240299"/>
                            <a:gd name="connsiteY325" fmla="*/ 169782 h 205324"/>
                            <a:gd name="connsiteX326" fmla="*/ 935830 w 1240299"/>
                            <a:gd name="connsiteY326" fmla="*/ 157225 h 205324"/>
                            <a:gd name="connsiteX327" fmla="*/ 944322 w 1240299"/>
                            <a:gd name="connsiteY327" fmla="*/ 153257 h 205324"/>
                            <a:gd name="connsiteX328" fmla="*/ 954616 w 1240299"/>
                            <a:gd name="connsiteY328" fmla="*/ 151699 h 205324"/>
                            <a:gd name="connsiteX329" fmla="*/ 971188 w 1240299"/>
                            <a:gd name="connsiteY329" fmla="*/ 157225 h 205324"/>
                            <a:gd name="connsiteX330" fmla="*/ 976714 w 1240299"/>
                            <a:gd name="connsiteY330" fmla="*/ 172695 h 205324"/>
                            <a:gd name="connsiteX331" fmla="*/ 976714 w 1240299"/>
                            <a:gd name="connsiteY331" fmla="*/ 203933 h 205324"/>
                            <a:gd name="connsiteX332" fmla="*/ 964660 w 1240299"/>
                            <a:gd name="connsiteY332" fmla="*/ 203933 h 205324"/>
                            <a:gd name="connsiteX333" fmla="*/ 964257 w 1240299"/>
                            <a:gd name="connsiteY333" fmla="*/ 197503 h 205324"/>
                            <a:gd name="connsiteX334" fmla="*/ 958384 w 1240299"/>
                            <a:gd name="connsiteY334" fmla="*/ 203380 h 205324"/>
                            <a:gd name="connsiteX335" fmla="*/ 949795 w 1240299"/>
                            <a:gd name="connsiteY335" fmla="*/ 205439 h 205324"/>
                            <a:gd name="connsiteX336" fmla="*/ 937692 w 1240299"/>
                            <a:gd name="connsiteY336" fmla="*/ 201122 h 205324"/>
                            <a:gd name="connsiteX337" fmla="*/ 948337 w 1240299"/>
                            <a:gd name="connsiteY337" fmla="*/ 192884 h 205324"/>
                            <a:gd name="connsiteX338" fmla="*/ 953010 w 1240299"/>
                            <a:gd name="connsiteY338" fmla="*/ 194589 h 205324"/>
                            <a:gd name="connsiteX339" fmla="*/ 959890 w 1240299"/>
                            <a:gd name="connsiteY339" fmla="*/ 191728 h 205324"/>
                            <a:gd name="connsiteX340" fmla="*/ 962649 w 1240299"/>
                            <a:gd name="connsiteY340" fmla="*/ 182635 h 205324"/>
                            <a:gd name="connsiteX341" fmla="*/ 962649 w 1240299"/>
                            <a:gd name="connsiteY341" fmla="*/ 180330 h 205324"/>
                            <a:gd name="connsiteX342" fmla="*/ 954715 w 1240299"/>
                            <a:gd name="connsiteY342" fmla="*/ 182336 h 205324"/>
                            <a:gd name="connsiteX343" fmla="*/ 946580 w 1240299"/>
                            <a:gd name="connsiteY343" fmla="*/ 188664 h 205324"/>
                            <a:gd name="connsiteX344" fmla="*/ 948337 w 1240299"/>
                            <a:gd name="connsiteY344" fmla="*/ 192884 h 205324"/>
                            <a:gd name="connsiteX345" fmla="*/ 482814 w 1240299"/>
                            <a:gd name="connsiteY345" fmla="*/ 57056 h 205324"/>
                            <a:gd name="connsiteX346" fmla="*/ 482814 w 1240299"/>
                            <a:gd name="connsiteY346" fmla="*/ 70413 h 205324"/>
                            <a:gd name="connsiteX347" fmla="*/ 427630 w 1240299"/>
                            <a:gd name="connsiteY347" fmla="*/ 70413 h 205324"/>
                            <a:gd name="connsiteX348" fmla="*/ 427630 w 1240299"/>
                            <a:gd name="connsiteY348" fmla="*/ 61625 h 205324"/>
                            <a:gd name="connsiteX349" fmla="*/ 461022 w 1240299"/>
                            <a:gd name="connsiteY349" fmla="*/ 13472 h 205324"/>
                            <a:gd name="connsiteX350" fmla="*/ 428684 w 1240299"/>
                            <a:gd name="connsiteY350" fmla="*/ 13472 h 205324"/>
                            <a:gd name="connsiteX351" fmla="*/ 428684 w 1240299"/>
                            <a:gd name="connsiteY351" fmla="*/ 115 h 205324"/>
                            <a:gd name="connsiteX352" fmla="*/ 481759 w 1240299"/>
                            <a:gd name="connsiteY352" fmla="*/ 115 h 205324"/>
                            <a:gd name="connsiteX353" fmla="*/ 481759 w 1240299"/>
                            <a:gd name="connsiteY353" fmla="*/ 8903 h 205324"/>
                            <a:gd name="connsiteX354" fmla="*/ 448367 w 1240299"/>
                            <a:gd name="connsiteY354" fmla="*/ 57056 h 205324"/>
                            <a:gd name="connsiteX355" fmla="*/ 482814 w 1240299"/>
                            <a:gd name="connsiteY355" fmla="*/ 57056 h 205324"/>
                            <a:gd name="connsiteX356" fmla="*/ 61736 w 1240299"/>
                            <a:gd name="connsiteY356" fmla="*/ 40889 h 205324"/>
                            <a:gd name="connsiteX357" fmla="*/ 30806 w 1240299"/>
                            <a:gd name="connsiteY357" fmla="*/ 71819 h 205324"/>
                            <a:gd name="connsiteX358" fmla="*/ -126 w 1240299"/>
                            <a:gd name="connsiteY358" fmla="*/ 40889 h 205324"/>
                            <a:gd name="connsiteX359" fmla="*/ -126 w 1240299"/>
                            <a:gd name="connsiteY359" fmla="*/ 117 h 205324"/>
                            <a:gd name="connsiteX360" fmla="*/ 15692 w 1240299"/>
                            <a:gd name="connsiteY360" fmla="*/ 117 h 205324"/>
                            <a:gd name="connsiteX361" fmla="*/ 15692 w 1240299"/>
                            <a:gd name="connsiteY361" fmla="*/ 40538 h 205324"/>
                            <a:gd name="connsiteX362" fmla="*/ 30806 w 1240299"/>
                            <a:gd name="connsiteY362" fmla="*/ 57409 h 205324"/>
                            <a:gd name="connsiteX363" fmla="*/ 45918 w 1240299"/>
                            <a:gd name="connsiteY363" fmla="*/ 40538 h 205324"/>
                            <a:gd name="connsiteX364" fmla="*/ 45918 w 1240299"/>
                            <a:gd name="connsiteY364" fmla="*/ 117 h 205324"/>
                            <a:gd name="connsiteX365" fmla="*/ 61736 w 1240299"/>
                            <a:gd name="connsiteY365" fmla="*/ 117 h 205324"/>
                            <a:gd name="connsiteX366" fmla="*/ 61736 w 1240299"/>
                            <a:gd name="connsiteY366" fmla="*/ 40889 h 205324"/>
                            <a:gd name="connsiteX367" fmla="*/ 335893 w 1240299"/>
                            <a:gd name="connsiteY367" fmla="*/ 57056 h 205324"/>
                            <a:gd name="connsiteX368" fmla="*/ 335893 w 1240299"/>
                            <a:gd name="connsiteY368" fmla="*/ 70413 h 205324"/>
                            <a:gd name="connsiteX369" fmla="*/ 287741 w 1240299"/>
                            <a:gd name="connsiteY369" fmla="*/ 70413 h 205324"/>
                            <a:gd name="connsiteX370" fmla="*/ 287741 w 1240299"/>
                            <a:gd name="connsiteY370" fmla="*/ 115 h 205324"/>
                            <a:gd name="connsiteX371" fmla="*/ 335542 w 1240299"/>
                            <a:gd name="connsiteY371" fmla="*/ 115 h 205324"/>
                            <a:gd name="connsiteX372" fmla="*/ 335542 w 1240299"/>
                            <a:gd name="connsiteY372" fmla="*/ 13472 h 205324"/>
                            <a:gd name="connsiteX373" fmla="*/ 303558 w 1240299"/>
                            <a:gd name="connsiteY373" fmla="*/ 13472 h 205324"/>
                            <a:gd name="connsiteX374" fmla="*/ 303558 w 1240299"/>
                            <a:gd name="connsiteY374" fmla="*/ 27181 h 205324"/>
                            <a:gd name="connsiteX375" fmla="*/ 332379 w 1240299"/>
                            <a:gd name="connsiteY375" fmla="*/ 27181 h 205324"/>
                            <a:gd name="connsiteX376" fmla="*/ 332379 w 1240299"/>
                            <a:gd name="connsiteY376" fmla="*/ 40536 h 205324"/>
                            <a:gd name="connsiteX377" fmla="*/ 303558 w 1240299"/>
                            <a:gd name="connsiteY377" fmla="*/ 40536 h 205324"/>
                            <a:gd name="connsiteX378" fmla="*/ 303558 w 1240299"/>
                            <a:gd name="connsiteY378" fmla="*/ 57056 h 205324"/>
                            <a:gd name="connsiteX379" fmla="*/ 335893 w 1240299"/>
                            <a:gd name="connsiteY379" fmla="*/ 57056 h 205324"/>
                            <a:gd name="connsiteX380" fmla="*/ 146443 w 1240299"/>
                            <a:gd name="connsiteY380" fmla="*/ 70413 h 205324"/>
                            <a:gd name="connsiteX381" fmla="*/ 137657 w 1240299"/>
                            <a:gd name="connsiteY381" fmla="*/ 70413 h 205324"/>
                            <a:gd name="connsiteX382" fmla="*/ 98993 w 1240299"/>
                            <a:gd name="connsiteY382" fmla="*/ 28938 h 205324"/>
                            <a:gd name="connsiteX383" fmla="*/ 98993 w 1240299"/>
                            <a:gd name="connsiteY383" fmla="*/ 70413 h 205324"/>
                            <a:gd name="connsiteX384" fmla="*/ 83528 w 1240299"/>
                            <a:gd name="connsiteY384" fmla="*/ 70413 h 205324"/>
                            <a:gd name="connsiteX385" fmla="*/ 83528 w 1240299"/>
                            <a:gd name="connsiteY385" fmla="*/ 117 h 205324"/>
                            <a:gd name="connsiteX386" fmla="*/ 92314 w 1240299"/>
                            <a:gd name="connsiteY386" fmla="*/ 117 h 205324"/>
                            <a:gd name="connsiteX387" fmla="*/ 130977 w 1240299"/>
                            <a:gd name="connsiteY387" fmla="*/ 40889 h 205324"/>
                            <a:gd name="connsiteX388" fmla="*/ 130977 w 1240299"/>
                            <a:gd name="connsiteY388" fmla="*/ 117 h 205324"/>
                            <a:gd name="connsiteX389" fmla="*/ 146443 w 1240299"/>
                            <a:gd name="connsiteY389" fmla="*/ 117 h 205324"/>
                            <a:gd name="connsiteX390" fmla="*/ 146443 w 1240299"/>
                            <a:gd name="connsiteY390" fmla="*/ 70413 h 205324"/>
                            <a:gd name="connsiteX391" fmla="*/ 372097 w 1240299"/>
                            <a:gd name="connsiteY391" fmla="*/ 46161 h 205324"/>
                            <a:gd name="connsiteX392" fmla="*/ 372097 w 1240299"/>
                            <a:gd name="connsiteY392" fmla="*/ 70413 h 205324"/>
                            <a:gd name="connsiteX393" fmla="*/ 356631 w 1240299"/>
                            <a:gd name="connsiteY393" fmla="*/ 70413 h 205324"/>
                            <a:gd name="connsiteX394" fmla="*/ 356631 w 1240299"/>
                            <a:gd name="connsiteY394" fmla="*/ 115 h 205324"/>
                            <a:gd name="connsiteX395" fmla="*/ 380883 w 1240299"/>
                            <a:gd name="connsiteY395" fmla="*/ 115 h 205324"/>
                            <a:gd name="connsiteX396" fmla="*/ 410058 w 1240299"/>
                            <a:gd name="connsiteY396" fmla="*/ 22963 h 205324"/>
                            <a:gd name="connsiteX397" fmla="*/ 395294 w 1240299"/>
                            <a:gd name="connsiteY397" fmla="*/ 44050 h 205324"/>
                            <a:gd name="connsiteX398" fmla="*/ 398106 w 1240299"/>
                            <a:gd name="connsiteY398" fmla="*/ 47918 h 205324"/>
                            <a:gd name="connsiteX399" fmla="*/ 410409 w 1240299"/>
                            <a:gd name="connsiteY399" fmla="*/ 57759 h 205324"/>
                            <a:gd name="connsiteX400" fmla="*/ 410409 w 1240299"/>
                            <a:gd name="connsiteY400" fmla="*/ 71819 h 205324"/>
                            <a:gd name="connsiteX401" fmla="*/ 387914 w 1240299"/>
                            <a:gd name="connsiteY401" fmla="*/ 59516 h 205324"/>
                            <a:gd name="connsiteX402" fmla="*/ 377720 w 1240299"/>
                            <a:gd name="connsiteY402" fmla="*/ 46161 h 205324"/>
                            <a:gd name="connsiteX403" fmla="*/ 372097 w 1240299"/>
                            <a:gd name="connsiteY403" fmla="*/ 46161 h 205324"/>
                            <a:gd name="connsiteX404" fmla="*/ 372097 w 1240299"/>
                            <a:gd name="connsiteY404" fmla="*/ 13472 h 205324"/>
                            <a:gd name="connsiteX405" fmla="*/ 372097 w 1240299"/>
                            <a:gd name="connsiteY405" fmla="*/ 33507 h 205324"/>
                            <a:gd name="connsiteX406" fmla="*/ 380531 w 1240299"/>
                            <a:gd name="connsiteY406" fmla="*/ 33507 h 205324"/>
                            <a:gd name="connsiteX407" fmla="*/ 393537 w 1240299"/>
                            <a:gd name="connsiteY407" fmla="*/ 23315 h 205324"/>
                            <a:gd name="connsiteX408" fmla="*/ 380531 w 1240299"/>
                            <a:gd name="connsiteY408" fmla="*/ 13472 h 205324"/>
                            <a:gd name="connsiteX409" fmla="*/ 372097 w 1240299"/>
                            <a:gd name="connsiteY409" fmla="*/ 13472 h 205324"/>
                            <a:gd name="connsiteX410" fmla="*/ 184755 w 1240299"/>
                            <a:gd name="connsiteY410" fmla="*/ 117 h 205324"/>
                            <a:gd name="connsiteX411" fmla="*/ 184755 w 1240299"/>
                            <a:gd name="connsiteY411" fmla="*/ 70413 h 205324"/>
                            <a:gd name="connsiteX412" fmla="*/ 168938 w 1240299"/>
                            <a:gd name="connsiteY412" fmla="*/ 70413 h 205324"/>
                            <a:gd name="connsiteX413" fmla="*/ 168938 w 1240299"/>
                            <a:gd name="connsiteY413" fmla="*/ 117 h 205324"/>
                            <a:gd name="connsiteX414" fmla="*/ 184755 w 1240299"/>
                            <a:gd name="connsiteY414" fmla="*/ 117 h 205324"/>
                            <a:gd name="connsiteX415" fmla="*/ 236423 w 1240299"/>
                            <a:gd name="connsiteY415" fmla="*/ 46161 h 205324"/>
                            <a:gd name="connsiteX416" fmla="*/ 255052 w 1240299"/>
                            <a:gd name="connsiteY416" fmla="*/ 117 h 205324"/>
                            <a:gd name="connsiteX417" fmla="*/ 272978 w 1240299"/>
                            <a:gd name="connsiteY417" fmla="*/ 117 h 205324"/>
                            <a:gd name="connsiteX418" fmla="*/ 241694 w 1240299"/>
                            <a:gd name="connsiteY418" fmla="*/ 70413 h 205324"/>
                            <a:gd name="connsiteX419" fmla="*/ 230799 w 1240299"/>
                            <a:gd name="connsiteY419" fmla="*/ 70413 h 205324"/>
                            <a:gd name="connsiteX420" fmla="*/ 199516 w 1240299"/>
                            <a:gd name="connsiteY420" fmla="*/ 117 h 205324"/>
                            <a:gd name="connsiteX421" fmla="*/ 217794 w 1240299"/>
                            <a:gd name="connsiteY421" fmla="*/ 117 h 205324"/>
                            <a:gd name="connsiteX422" fmla="*/ 236423 w 1240299"/>
                            <a:gd name="connsiteY422" fmla="*/ 46161 h 205324"/>
                            <a:gd name="connsiteX423" fmla="*/ 523937 w 1240299"/>
                            <a:gd name="connsiteY423" fmla="*/ 117 h 205324"/>
                            <a:gd name="connsiteX424" fmla="*/ 535887 w 1240299"/>
                            <a:gd name="connsiteY424" fmla="*/ 117 h 205324"/>
                            <a:gd name="connsiteX425" fmla="*/ 566517 w 1240299"/>
                            <a:gd name="connsiteY425" fmla="*/ 70413 h 205324"/>
                            <a:gd name="connsiteX426" fmla="*/ 548441 w 1240299"/>
                            <a:gd name="connsiteY426" fmla="*/ 70413 h 205324"/>
                            <a:gd name="connsiteX427" fmla="*/ 543820 w 1240299"/>
                            <a:gd name="connsiteY427" fmla="*/ 58262 h 205324"/>
                            <a:gd name="connsiteX428" fmla="*/ 515702 w 1240299"/>
                            <a:gd name="connsiteY428" fmla="*/ 58262 h 205324"/>
                            <a:gd name="connsiteX429" fmla="*/ 511084 w 1240299"/>
                            <a:gd name="connsiteY429" fmla="*/ 70413 h 205324"/>
                            <a:gd name="connsiteX430" fmla="*/ 493006 w 1240299"/>
                            <a:gd name="connsiteY430" fmla="*/ 70413 h 205324"/>
                            <a:gd name="connsiteX431" fmla="*/ 523937 w 1240299"/>
                            <a:gd name="connsiteY431" fmla="*/ 117 h 205324"/>
                            <a:gd name="connsiteX432" fmla="*/ 539000 w 1240299"/>
                            <a:gd name="connsiteY432" fmla="*/ 45408 h 205324"/>
                            <a:gd name="connsiteX433" fmla="*/ 529862 w 1240299"/>
                            <a:gd name="connsiteY433" fmla="*/ 21204 h 205324"/>
                            <a:gd name="connsiteX434" fmla="*/ 520623 w 1240299"/>
                            <a:gd name="connsiteY434" fmla="*/ 45408 h 205324"/>
                            <a:gd name="connsiteX435" fmla="*/ 539000 w 1240299"/>
                            <a:gd name="connsiteY435" fmla="*/ 45408 h 205324"/>
                            <a:gd name="connsiteX436" fmla="*/ 743177 w 1240299"/>
                            <a:gd name="connsiteY436" fmla="*/ 13472 h 205324"/>
                            <a:gd name="connsiteX437" fmla="*/ 743177 w 1240299"/>
                            <a:gd name="connsiteY437" fmla="*/ 115 h 205324"/>
                            <a:gd name="connsiteX438" fmla="*/ 777974 w 1240299"/>
                            <a:gd name="connsiteY438" fmla="*/ 115 h 205324"/>
                            <a:gd name="connsiteX439" fmla="*/ 777974 w 1240299"/>
                            <a:gd name="connsiteY439" fmla="*/ 63733 h 205324"/>
                            <a:gd name="connsiteX440" fmla="*/ 773403 w 1240299"/>
                            <a:gd name="connsiteY440" fmla="*/ 91502 h 205324"/>
                            <a:gd name="connsiteX441" fmla="*/ 756885 w 1240299"/>
                            <a:gd name="connsiteY441" fmla="*/ 91502 h 205324"/>
                            <a:gd name="connsiteX442" fmla="*/ 762157 w 1240299"/>
                            <a:gd name="connsiteY442" fmla="*/ 64788 h 205324"/>
                            <a:gd name="connsiteX443" fmla="*/ 762157 w 1240299"/>
                            <a:gd name="connsiteY443" fmla="*/ 13472 h 205324"/>
                            <a:gd name="connsiteX444" fmla="*/ 743177 w 1240299"/>
                            <a:gd name="connsiteY444" fmla="*/ 13472 h 205324"/>
                            <a:gd name="connsiteX445" fmla="*/ 713651 w 1240299"/>
                            <a:gd name="connsiteY445" fmla="*/ 117 h 205324"/>
                            <a:gd name="connsiteX446" fmla="*/ 713651 w 1240299"/>
                            <a:gd name="connsiteY446" fmla="*/ 57058 h 205324"/>
                            <a:gd name="connsiteX447" fmla="*/ 743174 w 1240299"/>
                            <a:gd name="connsiteY447" fmla="*/ 57058 h 205324"/>
                            <a:gd name="connsiteX448" fmla="*/ 743174 w 1240299"/>
                            <a:gd name="connsiteY448" fmla="*/ 70413 h 205324"/>
                            <a:gd name="connsiteX449" fmla="*/ 697833 w 1240299"/>
                            <a:gd name="connsiteY449" fmla="*/ 70413 h 205324"/>
                            <a:gd name="connsiteX450" fmla="*/ 697833 w 1240299"/>
                            <a:gd name="connsiteY450" fmla="*/ 117 h 205324"/>
                            <a:gd name="connsiteX451" fmla="*/ 713651 w 1240299"/>
                            <a:gd name="connsiteY451" fmla="*/ 117 h 205324"/>
                            <a:gd name="connsiteX452" fmla="*/ 625077 w 1240299"/>
                            <a:gd name="connsiteY452" fmla="*/ 46161 h 205324"/>
                            <a:gd name="connsiteX453" fmla="*/ 643354 w 1240299"/>
                            <a:gd name="connsiteY453" fmla="*/ 117 h 205324"/>
                            <a:gd name="connsiteX454" fmla="*/ 661280 w 1240299"/>
                            <a:gd name="connsiteY454" fmla="*/ 117 h 205324"/>
                            <a:gd name="connsiteX455" fmla="*/ 630349 w 1240299"/>
                            <a:gd name="connsiteY455" fmla="*/ 70413 h 205324"/>
                            <a:gd name="connsiteX456" fmla="*/ 619454 w 1240299"/>
                            <a:gd name="connsiteY456" fmla="*/ 70413 h 205324"/>
                            <a:gd name="connsiteX457" fmla="*/ 588522 w 1240299"/>
                            <a:gd name="connsiteY457" fmla="*/ 117 h 205324"/>
                            <a:gd name="connsiteX458" fmla="*/ 606799 w 1240299"/>
                            <a:gd name="connsiteY458" fmla="*/ 117 h 205324"/>
                            <a:gd name="connsiteX459" fmla="*/ 625077 w 1240299"/>
                            <a:gd name="connsiteY459" fmla="*/ 46161 h 205324"/>
                            <a:gd name="connsiteX460" fmla="*/ 971639 w 1240299"/>
                            <a:gd name="connsiteY460" fmla="*/ 117 h 205324"/>
                            <a:gd name="connsiteX461" fmla="*/ 971639 w 1240299"/>
                            <a:gd name="connsiteY461" fmla="*/ 57058 h 205324"/>
                            <a:gd name="connsiteX462" fmla="*/ 1001163 w 1240299"/>
                            <a:gd name="connsiteY462" fmla="*/ 57058 h 205324"/>
                            <a:gd name="connsiteX463" fmla="*/ 1001163 w 1240299"/>
                            <a:gd name="connsiteY463" fmla="*/ 70413 h 205324"/>
                            <a:gd name="connsiteX464" fmla="*/ 955822 w 1240299"/>
                            <a:gd name="connsiteY464" fmla="*/ 70413 h 205324"/>
                            <a:gd name="connsiteX465" fmla="*/ 955822 w 1240299"/>
                            <a:gd name="connsiteY465" fmla="*/ 117 h 205324"/>
                            <a:gd name="connsiteX466" fmla="*/ 971639 w 1240299"/>
                            <a:gd name="connsiteY466" fmla="*/ 117 h 205324"/>
                            <a:gd name="connsiteX467" fmla="*/ 1186396 w 1240299"/>
                            <a:gd name="connsiteY467" fmla="*/ 40889 h 205324"/>
                            <a:gd name="connsiteX468" fmla="*/ 1186396 w 1240299"/>
                            <a:gd name="connsiteY468" fmla="*/ 117 h 205324"/>
                            <a:gd name="connsiteX469" fmla="*/ 1201862 w 1240299"/>
                            <a:gd name="connsiteY469" fmla="*/ 117 h 205324"/>
                            <a:gd name="connsiteX470" fmla="*/ 1201862 w 1240299"/>
                            <a:gd name="connsiteY470" fmla="*/ 70413 h 205324"/>
                            <a:gd name="connsiteX471" fmla="*/ 1193073 w 1240299"/>
                            <a:gd name="connsiteY471" fmla="*/ 70413 h 205324"/>
                            <a:gd name="connsiteX472" fmla="*/ 1154410 w 1240299"/>
                            <a:gd name="connsiteY472" fmla="*/ 28938 h 205324"/>
                            <a:gd name="connsiteX473" fmla="*/ 1154410 w 1240299"/>
                            <a:gd name="connsiteY473" fmla="*/ 70413 h 205324"/>
                            <a:gd name="connsiteX474" fmla="*/ 1138946 w 1240299"/>
                            <a:gd name="connsiteY474" fmla="*/ 70413 h 205324"/>
                            <a:gd name="connsiteX475" fmla="*/ 1138946 w 1240299"/>
                            <a:gd name="connsiteY475" fmla="*/ 117 h 205324"/>
                            <a:gd name="connsiteX476" fmla="*/ 1147732 w 1240299"/>
                            <a:gd name="connsiteY476" fmla="*/ 117 h 205324"/>
                            <a:gd name="connsiteX477" fmla="*/ 1186396 w 1240299"/>
                            <a:gd name="connsiteY477" fmla="*/ 40889 h 205324"/>
                            <a:gd name="connsiteX478" fmla="*/ 1240174 w 1240299"/>
                            <a:gd name="connsiteY478" fmla="*/ 117 h 205324"/>
                            <a:gd name="connsiteX479" fmla="*/ 1240174 w 1240299"/>
                            <a:gd name="connsiteY479" fmla="*/ 70413 h 205324"/>
                            <a:gd name="connsiteX480" fmla="*/ 1224357 w 1240299"/>
                            <a:gd name="connsiteY480" fmla="*/ 70413 h 205324"/>
                            <a:gd name="connsiteX481" fmla="*/ 1224357 w 1240299"/>
                            <a:gd name="connsiteY481" fmla="*/ 117 h 205324"/>
                            <a:gd name="connsiteX482" fmla="*/ 1240174 w 1240299"/>
                            <a:gd name="connsiteY482" fmla="*/ 117 h 205324"/>
                            <a:gd name="connsiteX483" fmla="*/ 845810 w 1240299"/>
                            <a:gd name="connsiteY483" fmla="*/ 40536 h 205324"/>
                            <a:gd name="connsiteX484" fmla="*/ 845810 w 1240299"/>
                            <a:gd name="connsiteY484" fmla="*/ 115 h 205324"/>
                            <a:gd name="connsiteX485" fmla="*/ 861628 w 1240299"/>
                            <a:gd name="connsiteY485" fmla="*/ 115 h 205324"/>
                            <a:gd name="connsiteX486" fmla="*/ 861628 w 1240299"/>
                            <a:gd name="connsiteY486" fmla="*/ 40887 h 205324"/>
                            <a:gd name="connsiteX487" fmla="*/ 830693 w 1240299"/>
                            <a:gd name="connsiteY487" fmla="*/ 71817 h 205324"/>
                            <a:gd name="connsiteX488" fmla="*/ 799766 w 1240299"/>
                            <a:gd name="connsiteY488" fmla="*/ 40887 h 205324"/>
                            <a:gd name="connsiteX489" fmla="*/ 799766 w 1240299"/>
                            <a:gd name="connsiteY489" fmla="*/ 115 h 205324"/>
                            <a:gd name="connsiteX490" fmla="*/ 815584 w 1240299"/>
                            <a:gd name="connsiteY490" fmla="*/ 115 h 205324"/>
                            <a:gd name="connsiteX491" fmla="*/ 815584 w 1240299"/>
                            <a:gd name="connsiteY491" fmla="*/ 40536 h 205324"/>
                            <a:gd name="connsiteX492" fmla="*/ 830693 w 1240299"/>
                            <a:gd name="connsiteY492" fmla="*/ 57407 h 205324"/>
                            <a:gd name="connsiteX493" fmla="*/ 845810 w 1240299"/>
                            <a:gd name="connsiteY493" fmla="*/ 40536 h 205324"/>
                            <a:gd name="connsiteX494" fmla="*/ 1001165 w 1240299"/>
                            <a:gd name="connsiteY494" fmla="*/ 13472 h 205324"/>
                            <a:gd name="connsiteX495" fmla="*/ 1001165 w 1240299"/>
                            <a:gd name="connsiteY495" fmla="*/ 115 h 205324"/>
                            <a:gd name="connsiteX496" fmla="*/ 1035963 w 1240299"/>
                            <a:gd name="connsiteY496" fmla="*/ 115 h 205324"/>
                            <a:gd name="connsiteX497" fmla="*/ 1035963 w 1240299"/>
                            <a:gd name="connsiteY497" fmla="*/ 63733 h 205324"/>
                            <a:gd name="connsiteX498" fmla="*/ 1031392 w 1240299"/>
                            <a:gd name="connsiteY498" fmla="*/ 91502 h 205324"/>
                            <a:gd name="connsiteX499" fmla="*/ 1014874 w 1240299"/>
                            <a:gd name="connsiteY499" fmla="*/ 91502 h 205324"/>
                            <a:gd name="connsiteX500" fmla="*/ 1020146 w 1240299"/>
                            <a:gd name="connsiteY500" fmla="*/ 64788 h 205324"/>
                            <a:gd name="connsiteX501" fmla="*/ 1020146 w 1240299"/>
                            <a:gd name="connsiteY501" fmla="*/ 13472 h 205324"/>
                            <a:gd name="connsiteX502" fmla="*/ 1001165 w 1240299"/>
                            <a:gd name="connsiteY502" fmla="*/ 13472 h 205324"/>
                            <a:gd name="connsiteX503" fmla="*/ 924196 w 1240299"/>
                            <a:gd name="connsiteY503" fmla="*/ 32613 h 205324"/>
                            <a:gd name="connsiteX504" fmla="*/ 936842 w 1240299"/>
                            <a:gd name="connsiteY504" fmla="*/ 50730 h 205324"/>
                            <a:gd name="connsiteX505" fmla="*/ 911184 w 1240299"/>
                            <a:gd name="connsiteY505" fmla="*/ 70413 h 205324"/>
                            <a:gd name="connsiteX506" fmla="*/ 883417 w 1240299"/>
                            <a:gd name="connsiteY506" fmla="*/ 70413 h 205324"/>
                            <a:gd name="connsiteX507" fmla="*/ 883417 w 1240299"/>
                            <a:gd name="connsiteY507" fmla="*/ 115 h 205324"/>
                            <a:gd name="connsiteX508" fmla="*/ 908372 w 1240299"/>
                            <a:gd name="connsiteY508" fmla="*/ 115 h 205324"/>
                            <a:gd name="connsiteX509" fmla="*/ 932624 w 1240299"/>
                            <a:gd name="connsiteY509" fmla="*/ 18041 h 205324"/>
                            <a:gd name="connsiteX510" fmla="*/ 924196 w 1240299"/>
                            <a:gd name="connsiteY510" fmla="*/ 32613 h 205324"/>
                            <a:gd name="connsiteX511" fmla="*/ 909075 w 1240299"/>
                            <a:gd name="connsiteY511" fmla="*/ 57407 h 205324"/>
                            <a:gd name="connsiteX512" fmla="*/ 920324 w 1240299"/>
                            <a:gd name="connsiteY512" fmla="*/ 49324 h 205324"/>
                            <a:gd name="connsiteX513" fmla="*/ 909075 w 1240299"/>
                            <a:gd name="connsiteY513" fmla="*/ 40887 h 205324"/>
                            <a:gd name="connsiteX514" fmla="*/ 899586 w 1240299"/>
                            <a:gd name="connsiteY514" fmla="*/ 40887 h 205324"/>
                            <a:gd name="connsiteX515" fmla="*/ 899586 w 1240299"/>
                            <a:gd name="connsiteY515" fmla="*/ 57407 h 205324"/>
                            <a:gd name="connsiteX516" fmla="*/ 909075 w 1240299"/>
                            <a:gd name="connsiteY516" fmla="*/ 57407 h 205324"/>
                            <a:gd name="connsiteX517" fmla="*/ 899586 w 1240299"/>
                            <a:gd name="connsiteY517" fmla="*/ 12769 h 205324"/>
                            <a:gd name="connsiteX518" fmla="*/ 899586 w 1240299"/>
                            <a:gd name="connsiteY518" fmla="*/ 28586 h 205324"/>
                            <a:gd name="connsiteX519" fmla="*/ 905912 w 1240299"/>
                            <a:gd name="connsiteY519" fmla="*/ 28586 h 205324"/>
                            <a:gd name="connsiteX520" fmla="*/ 916455 w 1240299"/>
                            <a:gd name="connsiteY520" fmla="*/ 20501 h 205324"/>
                            <a:gd name="connsiteX521" fmla="*/ 905912 w 1240299"/>
                            <a:gd name="connsiteY521" fmla="*/ 12769 h 205324"/>
                            <a:gd name="connsiteX522" fmla="*/ 899586 w 1240299"/>
                            <a:gd name="connsiteY522" fmla="*/ 12769 h 205324"/>
                            <a:gd name="connsiteX523" fmla="*/ 1081628 w 1240299"/>
                            <a:gd name="connsiteY523" fmla="*/ 117 h 205324"/>
                            <a:gd name="connsiteX524" fmla="*/ 1093578 w 1240299"/>
                            <a:gd name="connsiteY524" fmla="*/ 117 h 205324"/>
                            <a:gd name="connsiteX525" fmla="*/ 1124208 w 1240299"/>
                            <a:gd name="connsiteY525" fmla="*/ 70413 h 205324"/>
                            <a:gd name="connsiteX526" fmla="*/ 1106132 w 1240299"/>
                            <a:gd name="connsiteY526" fmla="*/ 70413 h 205324"/>
                            <a:gd name="connsiteX527" fmla="*/ 1101511 w 1240299"/>
                            <a:gd name="connsiteY527" fmla="*/ 58262 h 205324"/>
                            <a:gd name="connsiteX528" fmla="*/ 1073393 w 1240299"/>
                            <a:gd name="connsiteY528" fmla="*/ 58262 h 205324"/>
                            <a:gd name="connsiteX529" fmla="*/ 1068775 w 1240299"/>
                            <a:gd name="connsiteY529" fmla="*/ 70413 h 205324"/>
                            <a:gd name="connsiteX530" fmla="*/ 1050697 w 1240299"/>
                            <a:gd name="connsiteY530" fmla="*/ 70413 h 205324"/>
                            <a:gd name="connsiteX531" fmla="*/ 1081628 w 1240299"/>
                            <a:gd name="connsiteY531" fmla="*/ 117 h 205324"/>
                            <a:gd name="connsiteX532" fmla="*/ 1096691 w 1240299"/>
                            <a:gd name="connsiteY532" fmla="*/ 45408 h 205324"/>
                            <a:gd name="connsiteX533" fmla="*/ 1087553 w 1240299"/>
                            <a:gd name="connsiteY533" fmla="*/ 21204 h 205324"/>
                            <a:gd name="connsiteX534" fmla="*/ 1078314 w 1240299"/>
                            <a:gd name="connsiteY534" fmla="*/ 45408 h 205324"/>
                            <a:gd name="connsiteX535" fmla="*/ 1096691 w 1240299"/>
                            <a:gd name="connsiteY535" fmla="*/ 45408 h 2053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</a:cxnLst>
                          <a:rect l="l" t="t" r="r" b="b"/>
                          <a:pathLst>
                            <a:path w="1240299" h="205324">
                              <a:moveTo>
                                <a:pt x="-112" y="133621"/>
                              </a:moveTo>
                              <a:lnTo>
                                <a:pt x="46596" y="133621"/>
                              </a:lnTo>
                              <a:lnTo>
                                <a:pt x="46596" y="147278"/>
                              </a:lnTo>
                              <a:lnTo>
                                <a:pt x="15658" y="147278"/>
                              </a:lnTo>
                              <a:lnTo>
                                <a:pt x="15658" y="161243"/>
                              </a:lnTo>
                              <a:lnTo>
                                <a:pt x="45691" y="161243"/>
                              </a:lnTo>
                              <a:lnTo>
                                <a:pt x="45691" y="174500"/>
                              </a:lnTo>
                              <a:lnTo>
                                <a:pt x="15658" y="174500"/>
                              </a:lnTo>
                              <a:lnTo>
                                <a:pt x="15658" y="190270"/>
                              </a:lnTo>
                              <a:lnTo>
                                <a:pt x="47097" y="190270"/>
                              </a:lnTo>
                              <a:lnTo>
                                <a:pt x="47097" y="203933"/>
                              </a:lnTo>
                              <a:lnTo>
                                <a:pt x="-112" y="203933"/>
                              </a:lnTo>
                              <a:lnTo>
                                <a:pt x="-112" y="133621"/>
                              </a:lnTo>
                              <a:close/>
                              <a:moveTo>
                                <a:pt x="73614" y="179824"/>
                              </a:moveTo>
                              <a:lnTo>
                                <a:pt x="73614" y="203933"/>
                              </a:lnTo>
                              <a:lnTo>
                                <a:pt x="58849" y="203933"/>
                              </a:lnTo>
                              <a:lnTo>
                                <a:pt x="58849" y="131610"/>
                              </a:lnTo>
                              <a:lnTo>
                                <a:pt x="73614" y="131610"/>
                              </a:lnTo>
                              <a:lnTo>
                                <a:pt x="73614" y="171489"/>
                              </a:lnTo>
                              <a:lnTo>
                                <a:pt x="90590" y="153209"/>
                              </a:lnTo>
                              <a:lnTo>
                                <a:pt x="109274" y="153209"/>
                              </a:lnTo>
                              <a:lnTo>
                                <a:pt x="88380" y="175609"/>
                              </a:lnTo>
                              <a:lnTo>
                                <a:pt x="109875" y="203933"/>
                              </a:lnTo>
                              <a:lnTo>
                                <a:pt x="91695" y="203933"/>
                              </a:lnTo>
                              <a:lnTo>
                                <a:pt x="73614" y="179824"/>
                              </a:lnTo>
                              <a:close/>
                              <a:moveTo>
                                <a:pt x="125193" y="202072"/>
                              </a:moveTo>
                              <a:cubicBezTo>
                                <a:pt x="121008" y="199831"/>
                                <a:pt x="117811" y="196682"/>
                                <a:pt x="115602" y="192630"/>
                              </a:cubicBezTo>
                              <a:cubicBezTo>
                                <a:pt x="113391" y="188578"/>
                                <a:pt x="112285" y="183942"/>
                                <a:pt x="112285" y="178722"/>
                              </a:cubicBezTo>
                              <a:cubicBezTo>
                                <a:pt x="112285" y="173430"/>
                                <a:pt x="113391" y="168743"/>
                                <a:pt x="115602" y="164655"/>
                              </a:cubicBezTo>
                              <a:cubicBezTo>
                                <a:pt x="117811" y="160574"/>
                                <a:pt x="120989" y="157393"/>
                                <a:pt x="125143" y="155112"/>
                              </a:cubicBezTo>
                              <a:cubicBezTo>
                                <a:pt x="129295" y="152842"/>
                                <a:pt x="134249" y="151699"/>
                                <a:pt x="140008" y="151699"/>
                              </a:cubicBezTo>
                              <a:cubicBezTo>
                                <a:pt x="145836" y="151699"/>
                                <a:pt x="150840" y="152853"/>
                                <a:pt x="155025" y="155166"/>
                              </a:cubicBezTo>
                              <a:cubicBezTo>
                                <a:pt x="159211" y="157476"/>
                                <a:pt x="162410" y="160676"/>
                                <a:pt x="164621" y="164757"/>
                              </a:cubicBezTo>
                              <a:cubicBezTo>
                                <a:pt x="166827" y="168841"/>
                                <a:pt x="167936" y="173561"/>
                                <a:pt x="167936" y="178921"/>
                              </a:cubicBezTo>
                              <a:cubicBezTo>
                                <a:pt x="167936" y="184141"/>
                                <a:pt x="166827" y="188746"/>
                                <a:pt x="164621" y="192732"/>
                              </a:cubicBezTo>
                              <a:cubicBezTo>
                                <a:pt x="162410" y="196718"/>
                                <a:pt x="159227" y="199831"/>
                                <a:pt x="155075" y="202072"/>
                              </a:cubicBezTo>
                              <a:cubicBezTo>
                                <a:pt x="150924" y="204319"/>
                                <a:pt x="145967" y="205439"/>
                                <a:pt x="140210" y="205439"/>
                              </a:cubicBezTo>
                              <a:cubicBezTo>
                                <a:pt x="134383" y="205439"/>
                                <a:pt x="129377" y="204319"/>
                                <a:pt x="125193" y="202072"/>
                              </a:cubicBezTo>
                              <a:close/>
                              <a:moveTo>
                                <a:pt x="130918" y="189265"/>
                              </a:moveTo>
                              <a:cubicBezTo>
                                <a:pt x="133161" y="191812"/>
                                <a:pt x="136258" y="193084"/>
                                <a:pt x="140210" y="193084"/>
                              </a:cubicBezTo>
                              <a:cubicBezTo>
                                <a:pt x="144092" y="193084"/>
                                <a:pt x="147139" y="191812"/>
                                <a:pt x="149350" y="189265"/>
                              </a:cubicBezTo>
                              <a:cubicBezTo>
                                <a:pt x="151563" y="186724"/>
                                <a:pt x="152665" y="183273"/>
                                <a:pt x="152665" y="178921"/>
                              </a:cubicBezTo>
                              <a:cubicBezTo>
                                <a:pt x="152665" y="174301"/>
                                <a:pt x="151543" y="170670"/>
                                <a:pt x="149300" y="168022"/>
                              </a:cubicBezTo>
                              <a:cubicBezTo>
                                <a:pt x="147055" y="165378"/>
                                <a:pt x="143958" y="164054"/>
                                <a:pt x="140008" y="164054"/>
                              </a:cubicBezTo>
                              <a:cubicBezTo>
                                <a:pt x="136124" y="164054"/>
                                <a:pt x="133079" y="165360"/>
                                <a:pt x="130868" y="167972"/>
                              </a:cubicBezTo>
                              <a:cubicBezTo>
                                <a:pt x="128658" y="170582"/>
                                <a:pt x="127554" y="174169"/>
                                <a:pt x="127554" y="178722"/>
                              </a:cubicBezTo>
                              <a:cubicBezTo>
                                <a:pt x="127554" y="183207"/>
                                <a:pt x="128674" y="186724"/>
                                <a:pt x="130918" y="189265"/>
                              </a:cubicBezTo>
                              <a:close/>
                              <a:moveTo>
                                <a:pt x="178078" y="153209"/>
                              </a:moveTo>
                              <a:lnTo>
                                <a:pt x="191839" y="153209"/>
                              </a:lnTo>
                              <a:lnTo>
                                <a:pt x="191839" y="160440"/>
                              </a:lnTo>
                              <a:cubicBezTo>
                                <a:pt x="193446" y="157628"/>
                                <a:pt x="195555" y="155468"/>
                                <a:pt x="198167" y="153962"/>
                              </a:cubicBezTo>
                              <a:cubicBezTo>
                                <a:pt x="200779" y="152452"/>
                                <a:pt x="203758" y="151699"/>
                                <a:pt x="207107" y="151699"/>
                              </a:cubicBezTo>
                              <a:cubicBezTo>
                                <a:pt x="213334" y="151699"/>
                                <a:pt x="218020" y="153493"/>
                                <a:pt x="221170" y="157075"/>
                              </a:cubicBezTo>
                              <a:cubicBezTo>
                                <a:pt x="224317" y="160658"/>
                                <a:pt x="225891" y="165932"/>
                                <a:pt x="225891" y="172895"/>
                              </a:cubicBezTo>
                              <a:lnTo>
                                <a:pt x="225891" y="203933"/>
                              </a:lnTo>
                              <a:lnTo>
                                <a:pt x="211125" y="203933"/>
                              </a:lnTo>
                              <a:lnTo>
                                <a:pt x="211125" y="174802"/>
                              </a:lnTo>
                              <a:cubicBezTo>
                                <a:pt x="211125" y="167906"/>
                                <a:pt x="208246" y="164458"/>
                                <a:pt x="202486" y="164458"/>
                              </a:cubicBezTo>
                              <a:cubicBezTo>
                                <a:pt x="199539" y="164458"/>
                                <a:pt x="197197" y="165378"/>
                                <a:pt x="195455" y="167222"/>
                              </a:cubicBezTo>
                              <a:cubicBezTo>
                                <a:pt x="193714" y="169063"/>
                                <a:pt x="192843" y="171521"/>
                                <a:pt x="192843" y="174604"/>
                              </a:cubicBezTo>
                              <a:lnTo>
                                <a:pt x="192843" y="203933"/>
                              </a:lnTo>
                              <a:lnTo>
                                <a:pt x="178078" y="203933"/>
                              </a:lnTo>
                              <a:lnTo>
                                <a:pt x="178078" y="153209"/>
                              </a:lnTo>
                              <a:close/>
                              <a:moveTo>
                                <a:pt x="247936" y="202072"/>
                              </a:moveTo>
                              <a:cubicBezTo>
                                <a:pt x="243751" y="199831"/>
                                <a:pt x="240554" y="196682"/>
                                <a:pt x="238343" y="192630"/>
                              </a:cubicBezTo>
                              <a:cubicBezTo>
                                <a:pt x="236135" y="188578"/>
                                <a:pt x="235028" y="183942"/>
                                <a:pt x="235028" y="178722"/>
                              </a:cubicBezTo>
                              <a:cubicBezTo>
                                <a:pt x="235028" y="173430"/>
                                <a:pt x="236135" y="168743"/>
                                <a:pt x="238343" y="164655"/>
                              </a:cubicBezTo>
                              <a:cubicBezTo>
                                <a:pt x="240554" y="160574"/>
                                <a:pt x="243733" y="157393"/>
                                <a:pt x="247887" y="155112"/>
                              </a:cubicBezTo>
                              <a:cubicBezTo>
                                <a:pt x="252038" y="152842"/>
                                <a:pt x="256992" y="151699"/>
                                <a:pt x="262752" y="151699"/>
                              </a:cubicBezTo>
                              <a:cubicBezTo>
                                <a:pt x="268579" y="151699"/>
                                <a:pt x="273583" y="152853"/>
                                <a:pt x="277769" y="155166"/>
                              </a:cubicBezTo>
                              <a:cubicBezTo>
                                <a:pt x="281954" y="157476"/>
                                <a:pt x="285151" y="160676"/>
                                <a:pt x="287362" y="164757"/>
                              </a:cubicBezTo>
                              <a:cubicBezTo>
                                <a:pt x="289570" y="168841"/>
                                <a:pt x="290677" y="173561"/>
                                <a:pt x="290677" y="178921"/>
                              </a:cubicBezTo>
                              <a:cubicBezTo>
                                <a:pt x="290677" y="184141"/>
                                <a:pt x="289570" y="188746"/>
                                <a:pt x="287362" y="192732"/>
                              </a:cubicBezTo>
                              <a:cubicBezTo>
                                <a:pt x="285151" y="196718"/>
                                <a:pt x="281970" y="199831"/>
                                <a:pt x="277818" y="202072"/>
                              </a:cubicBezTo>
                              <a:cubicBezTo>
                                <a:pt x="273667" y="204319"/>
                                <a:pt x="268710" y="205439"/>
                                <a:pt x="262953" y="205439"/>
                              </a:cubicBezTo>
                              <a:cubicBezTo>
                                <a:pt x="257126" y="205439"/>
                                <a:pt x="252120" y="204319"/>
                                <a:pt x="247936" y="202072"/>
                              </a:cubicBezTo>
                              <a:close/>
                              <a:moveTo>
                                <a:pt x="253662" y="189265"/>
                              </a:moveTo>
                              <a:cubicBezTo>
                                <a:pt x="255904" y="191812"/>
                                <a:pt x="259001" y="193084"/>
                                <a:pt x="262953" y="193084"/>
                              </a:cubicBezTo>
                              <a:cubicBezTo>
                                <a:pt x="266835" y="193084"/>
                                <a:pt x="269883" y="191812"/>
                                <a:pt x="272093" y="189265"/>
                              </a:cubicBezTo>
                              <a:cubicBezTo>
                                <a:pt x="274304" y="186724"/>
                                <a:pt x="275408" y="183273"/>
                                <a:pt x="275408" y="178921"/>
                              </a:cubicBezTo>
                              <a:cubicBezTo>
                                <a:pt x="275408" y="174301"/>
                                <a:pt x="274286" y="170670"/>
                                <a:pt x="272043" y="168022"/>
                              </a:cubicBezTo>
                              <a:cubicBezTo>
                                <a:pt x="269799" y="165378"/>
                                <a:pt x="266701" y="164054"/>
                                <a:pt x="262752" y="164054"/>
                              </a:cubicBezTo>
                              <a:cubicBezTo>
                                <a:pt x="258868" y="164054"/>
                                <a:pt x="255822" y="165360"/>
                                <a:pt x="253612" y="167972"/>
                              </a:cubicBezTo>
                              <a:cubicBezTo>
                                <a:pt x="251401" y="170582"/>
                                <a:pt x="250297" y="174169"/>
                                <a:pt x="250297" y="178722"/>
                              </a:cubicBezTo>
                              <a:cubicBezTo>
                                <a:pt x="250297" y="183207"/>
                                <a:pt x="251417" y="186724"/>
                                <a:pt x="253662" y="189265"/>
                              </a:cubicBezTo>
                              <a:close/>
                              <a:moveTo>
                                <a:pt x="300821" y="153209"/>
                              </a:moveTo>
                              <a:lnTo>
                                <a:pt x="314582" y="153209"/>
                              </a:lnTo>
                              <a:lnTo>
                                <a:pt x="314582" y="160440"/>
                              </a:lnTo>
                              <a:cubicBezTo>
                                <a:pt x="316122" y="157628"/>
                                <a:pt x="318149" y="155468"/>
                                <a:pt x="320661" y="153962"/>
                              </a:cubicBezTo>
                              <a:cubicBezTo>
                                <a:pt x="323171" y="152452"/>
                                <a:pt x="325964" y="151699"/>
                                <a:pt x="329046" y="151699"/>
                              </a:cubicBezTo>
                              <a:cubicBezTo>
                                <a:pt x="337684" y="151699"/>
                                <a:pt x="343342" y="155114"/>
                                <a:pt x="346022" y="161948"/>
                              </a:cubicBezTo>
                              <a:cubicBezTo>
                                <a:pt x="347561" y="158733"/>
                                <a:pt x="349654" y="156220"/>
                                <a:pt x="352300" y="154413"/>
                              </a:cubicBezTo>
                              <a:cubicBezTo>
                                <a:pt x="354944" y="152602"/>
                                <a:pt x="357939" y="151699"/>
                                <a:pt x="361288" y="151699"/>
                              </a:cubicBezTo>
                              <a:cubicBezTo>
                                <a:pt x="367517" y="151699"/>
                                <a:pt x="372203" y="153493"/>
                                <a:pt x="375353" y="157075"/>
                              </a:cubicBezTo>
                              <a:cubicBezTo>
                                <a:pt x="378498" y="160658"/>
                                <a:pt x="380073" y="165932"/>
                                <a:pt x="380073" y="172895"/>
                              </a:cubicBezTo>
                              <a:lnTo>
                                <a:pt x="380073" y="203933"/>
                              </a:lnTo>
                              <a:lnTo>
                                <a:pt x="365306" y="203933"/>
                              </a:lnTo>
                              <a:lnTo>
                                <a:pt x="365306" y="174802"/>
                              </a:lnTo>
                              <a:cubicBezTo>
                                <a:pt x="365306" y="167906"/>
                                <a:pt x="362426" y="164458"/>
                                <a:pt x="356669" y="164458"/>
                              </a:cubicBezTo>
                              <a:cubicBezTo>
                                <a:pt x="354123" y="164458"/>
                                <a:pt x="352014" y="165378"/>
                                <a:pt x="350341" y="167222"/>
                              </a:cubicBezTo>
                              <a:cubicBezTo>
                                <a:pt x="348668" y="169063"/>
                                <a:pt x="347829" y="171521"/>
                                <a:pt x="347829" y="174604"/>
                              </a:cubicBezTo>
                              <a:lnTo>
                                <a:pt x="347829" y="203933"/>
                              </a:lnTo>
                              <a:lnTo>
                                <a:pt x="333064" y="203933"/>
                              </a:lnTo>
                              <a:lnTo>
                                <a:pt x="333064" y="174802"/>
                              </a:lnTo>
                              <a:cubicBezTo>
                                <a:pt x="333064" y="167906"/>
                                <a:pt x="330184" y="164458"/>
                                <a:pt x="324427" y="164458"/>
                              </a:cubicBezTo>
                              <a:cubicBezTo>
                                <a:pt x="321881" y="164458"/>
                                <a:pt x="319770" y="165378"/>
                                <a:pt x="318099" y="167222"/>
                              </a:cubicBezTo>
                              <a:cubicBezTo>
                                <a:pt x="316423" y="169063"/>
                                <a:pt x="315586" y="171521"/>
                                <a:pt x="315586" y="174604"/>
                              </a:cubicBezTo>
                              <a:lnTo>
                                <a:pt x="315586" y="203933"/>
                              </a:lnTo>
                              <a:lnTo>
                                <a:pt x="300821" y="203933"/>
                              </a:lnTo>
                              <a:lnTo>
                                <a:pt x="300821" y="153209"/>
                              </a:lnTo>
                              <a:close/>
                              <a:moveTo>
                                <a:pt x="397852" y="204235"/>
                              </a:moveTo>
                              <a:cubicBezTo>
                                <a:pt x="394703" y="203430"/>
                                <a:pt x="391959" y="202260"/>
                                <a:pt x="389615" y="200718"/>
                              </a:cubicBezTo>
                              <a:lnTo>
                                <a:pt x="389615" y="188061"/>
                              </a:lnTo>
                              <a:cubicBezTo>
                                <a:pt x="392159" y="189939"/>
                                <a:pt x="394839" y="191360"/>
                                <a:pt x="397650" y="192331"/>
                              </a:cubicBezTo>
                              <a:cubicBezTo>
                                <a:pt x="400464" y="193301"/>
                                <a:pt x="403176" y="193789"/>
                                <a:pt x="405788" y="193789"/>
                              </a:cubicBezTo>
                              <a:cubicBezTo>
                                <a:pt x="410472" y="193789"/>
                                <a:pt x="412819" y="192481"/>
                                <a:pt x="412819" y="189868"/>
                              </a:cubicBezTo>
                              <a:cubicBezTo>
                                <a:pt x="412819" y="188531"/>
                                <a:pt x="412366" y="187495"/>
                                <a:pt x="411461" y="186755"/>
                              </a:cubicBezTo>
                              <a:cubicBezTo>
                                <a:pt x="410559" y="186021"/>
                                <a:pt x="408733" y="185218"/>
                                <a:pt x="405988" y="184347"/>
                              </a:cubicBezTo>
                              <a:lnTo>
                                <a:pt x="400664" y="182638"/>
                              </a:lnTo>
                              <a:cubicBezTo>
                                <a:pt x="396913" y="181366"/>
                                <a:pt x="394068" y="179590"/>
                                <a:pt x="392127" y="177314"/>
                              </a:cubicBezTo>
                              <a:cubicBezTo>
                                <a:pt x="390184" y="175037"/>
                                <a:pt x="389213" y="172058"/>
                                <a:pt x="389213" y="168374"/>
                              </a:cubicBezTo>
                              <a:cubicBezTo>
                                <a:pt x="389213" y="165294"/>
                                <a:pt x="389966" y="162483"/>
                                <a:pt x="391474" y="159937"/>
                              </a:cubicBezTo>
                              <a:cubicBezTo>
                                <a:pt x="392982" y="157395"/>
                                <a:pt x="395222" y="155384"/>
                                <a:pt x="398204" y="153910"/>
                              </a:cubicBezTo>
                              <a:cubicBezTo>
                                <a:pt x="401183" y="152438"/>
                                <a:pt x="404784" y="151699"/>
                                <a:pt x="409001" y="151699"/>
                              </a:cubicBezTo>
                              <a:cubicBezTo>
                                <a:pt x="414558" y="151699"/>
                                <a:pt x="419515" y="153005"/>
                                <a:pt x="423868" y="155619"/>
                              </a:cubicBezTo>
                              <a:lnTo>
                                <a:pt x="423868" y="168677"/>
                              </a:lnTo>
                              <a:cubicBezTo>
                                <a:pt x="421521" y="167070"/>
                                <a:pt x="419197" y="165832"/>
                                <a:pt x="416887" y="164959"/>
                              </a:cubicBezTo>
                              <a:cubicBezTo>
                                <a:pt x="414576" y="164090"/>
                                <a:pt x="412048" y="163653"/>
                                <a:pt x="409302" y="163653"/>
                              </a:cubicBezTo>
                              <a:cubicBezTo>
                                <a:pt x="407495" y="163653"/>
                                <a:pt x="406003" y="164041"/>
                                <a:pt x="404833" y="164807"/>
                              </a:cubicBezTo>
                              <a:cubicBezTo>
                                <a:pt x="403661" y="165578"/>
                                <a:pt x="403076" y="166600"/>
                                <a:pt x="403076" y="167872"/>
                              </a:cubicBezTo>
                              <a:cubicBezTo>
                                <a:pt x="403076" y="169142"/>
                                <a:pt x="403441" y="170117"/>
                                <a:pt x="404180" y="170786"/>
                              </a:cubicBezTo>
                              <a:cubicBezTo>
                                <a:pt x="404915" y="171455"/>
                                <a:pt x="406121" y="172026"/>
                                <a:pt x="407797" y="172491"/>
                              </a:cubicBezTo>
                              <a:lnTo>
                                <a:pt x="413522" y="174099"/>
                              </a:lnTo>
                              <a:cubicBezTo>
                                <a:pt x="418408" y="175507"/>
                                <a:pt x="421925" y="177450"/>
                                <a:pt x="424068" y="179926"/>
                              </a:cubicBezTo>
                              <a:cubicBezTo>
                                <a:pt x="426210" y="182402"/>
                                <a:pt x="427283" y="185653"/>
                                <a:pt x="427283" y="189669"/>
                              </a:cubicBezTo>
                              <a:cubicBezTo>
                                <a:pt x="427283" y="194288"/>
                                <a:pt x="425508" y="198074"/>
                                <a:pt x="421959" y="201020"/>
                              </a:cubicBezTo>
                              <a:cubicBezTo>
                                <a:pt x="418408" y="203965"/>
                                <a:pt x="413454" y="205439"/>
                                <a:pt x="407094" y="205439"/>
                              </a:cubicBezTo>
                              <a:cubicBezTo>
                                <a:pt x="404081" y="205439"/>
                                <a:pt x="400999" y="205037"/>
                                <a:pt x="397852" y="204235"/>
                              </a:cubicBezTo>
                              <a:close/>
                              <a:moveTo>
                                <a:pt x="451589" y="179824"/>
                              </a:moveTo>
                              <a:lnTo>
                                <a:pt x="451589" y="203933"/>
                              </a:lnTo>
                              <a:lnTo>
                                <a:pt x="436824" y="203933"/>
                              </a:lnTo>
                              <a:lnTo>
                                <a:pt x="436824" y="131610"/>
                              </a:lnTo>
                              <a:lnTo>
                                <a:pt x="451589" y="131610"/>
                              </a:lnTo>
                              <a:lnTo>
                                <a:pt x="451589" y="171489"/>
                              </a:lnTo>
                              <a:lnTo>
                                <a:pt x="468565" y="153209"/>
                              </a:lnTo>
                              <a:lnTo>
                                <a:pt x="487249" y="153209"/>
                              </a:lnTo>
                              <a:lnTo>
                                <a:pt x="466355" y="175609"/>
                              </a:lnTo>
                              <a:lnTo>
                                <a:pt x="487850" y="203933"/>
                              </a:lnTo>
                              <a:lnTo>
                                <a:pt x="469670" y="203933"/>
                              </a:lnTo>
                              <a:lnTo>
                                <a:pt x="451589" y="179824"/>
                              </a:lnTo>
                              <a:close/>
                              <a:moveTo>
                                <a:pt x="496638" y="201122"/>
                              </a:moveTo>
                              <a:cubicBezTo>
                                <a:pt x="493525" y="198242"/>
                                <a:pt x="491967" y="194426"/>
                                <a:pt x="491967" y="189669"/>
                              </a:cubicBezTo>
                              <a:cubicBezTo>
                                <a:pt x="491967" y="180493"/>
                                <a:pt x="498196" y="175171"/>
                                <a:pt x="510651" y="173700"/>
                              </a:cubicBezTo>
                              <a:cubicBezTo>
                                <a:pt x="513664" y="173364"/>
                                <a:pt x="515940" y="173013"/>
                                <a:pt x="517482" y="172641"/>
                              </a:cubicBezTo>
                              <a:cubicBezTo>
                                <a:pt x="519019" y="172278"/>
                                <a:pt x="520076" y="171859"/>
                                <a:pt x="520645" y="171389"/>
                              </a:cubicBezTo>
                              <a:cubicBezTo>
                                <a:pt x="521214" y="170918"/>
                                <a:pt x="521500" y="170251"/>
                                <a:pt x="521500" y="169378"/>
                              </a:cubicBezTo>
                              <a:cubicBezTo>
                                <a:pt x="521500" y="167770"/>
                                <a:pt x="520677" y="166451"/>
                                <a:pt x="519038" y="165410"/>
                              </a:cubicBezTo>
                              <a:cubicBezTo>
                                <a:pt x="517396" y="164374"/>
                                <a:pt x="514970" y="163855"/>
                                <a:pt x="511755" y="163855"/>
                              </a:cubicBezTo>
                              <a:cubicBezTo>
                                <a:pt x="506197" y="163855"/>
                                <a:pt x="500538" y="165830"/>
                                <a:pt x="494779" y="169782"/>
                              </a:cubicBezTo>
                              <a:lnTo>
                                <a:pt x="494779" y="157225"/>
                              </a:lnTo>
                              <a:cubicBezTo>
                                <a:pt x="497257" y="155617"/>
                                <a:pt x="500087" y="154293"/>
                                <a:pt x="503268" y="153257"/>
                              </a:cubicBezTo>
                              <a:cubicBezTo>
                                <a:pt x="506447" y="152221"/>
                                <a:pt x="509880" y="151699"/>
                                <a:pt x="513564" y="151699"/>
                              </a:cubicBezTo>
                              <a:cubicBezTo>
                                <a:pt x="520929" y="151699"/>
                                <a:pt x="526454" y="153540"/>
                                <a:pt x="530137" y="157225"/>
                              </a:cubicBezTo>
                              <a:cubicBezTo>
                                <a:pt x="533819" y="160909"/>
                                <a:pt x="535662" y="166065"/>
                                <a:pt x="535662" y="172695"/>
                              </a:cubicBezTo>
                              <a:lnTo>
                                <a:pt x="535662" y="203933"/>
                              </a:lnTo>
                              <a:lnTo>
                                <a:pt x="523609" y="203933"/>
                              </a:lnTo>
                              <a:lnTo>
                                <a:pt x="523205" y="197503"/>
                              </a:lnTo>
                              <a:cubicBezTo>
                                <a:pt x="521734" y="200049"/>
                                <a:pt x="519775" y="202006"/>
                                <a:pt x="517330" y="203380"/>
                              </a:cubicBezTo>
                              <a:cubicBezTo>
                                <a:pt x="514886" y="204752"/>
                                <a:pt x="512022" y="205439"/>
                                <a:pt x="508741" y="205439"/>
                              </a:cubicBezTo>
                              <a:cubicBezTo>
                                <a:pt x="503787" y="205439"/>
                                <a:pt x="499751" y="203999"/>
                                <a:pt x="496638" y="201122"/>
                              </a:cubicBezTo>
                              <a:close/>
                              <a:moveTo>
                                <a:pt x="507286" y="192884"/>
                              </a:moveTo>
                              <a:cubicBezTo>
                                <a:pt x="508456" y="194022"/>
                                <a:pt x="510013" y="194589"/>
                                <a:pt x="511957" y="194589"/>
                              </a:cubicBezTo>
                              <a:cubicBezTo>
                                <a:pt x="514702" y="194589"/>
                                <a:pt x="516995" y="193637"/>
                                <a:pt x="518836" y="191728"/>
                              </a:cubicBezTo>
                              <a:cubicBezTo>
                                <a:pt x="520677" y="189819"/>
                                <a:pt x="521597" y="186789"/>
                                <a:pt x="521597" y="182635"/>
                              </a:cubicBezTo>
                              <a:lnTo>
                                <a:pt x="521597" y="180330"/>
                              </a:lnTo>
                              <a:cubicBezTo>
                                <a:pt x="519790" y="181329"/>
                                <a:pt x="517144" y="182003"/>
                                <a:pt x="513664" y="182336"/>
                              </a:cubicBezTo>
                              <a:cubicBezTo>
                                <a:pt x="508240" y="182806"/>
                                <a:pt x="505528" y="184912"/>
                                <a:pt x="505528" y="188664"/>
                              </a:cubicBezTo>
                              <a:cubicBezTo>
                                <a:pt x="505528" y="190338"/>
                                <a:pt x="506113" y="191746"/>
                                <a:pt x="507286" y="192884"/>
                              </a:cubicBezTo>
                              <a:close/>
                              <a:moveTo>
                                <a:pt x="575840" y="135378"/>
                              </a:moveTo>
                              <a:cubicBezTo>
                                <a:pt x="579255" y="131995"/>
                                <a:pt x="584178" y="130304"/>
                                <a:pt x="590606" y="130304"/>
                              </a:cubicBezTo>
                              <a:cubicBezTo>
                                <a:pt x="594154" y="130304"/>
                                <a:pt x="596900" y="130742"/>
                                <a:pt x="598843" y="131610"/>
                              </a:cubicBezTo>
                              <a:lnTo>
                                <a:pt x="598843" y="143965"/>
                              </a:lnTo>
                              <a:cubicBezTo>
                                <a:pt x="596766" y="143160"/>
                                <a:pt x="594789" y="142761"/>
                                <a:pt x="592916" y="142761"/>
                              </a:cubicBezTo>
                              <a:cubicBezTo>
                                <a:pt x="590572" y="142761"/>
                                <a:pt x="588746" y="143380"/>
                                <a:pt x="587440" y="144616"/>
                              </a:cubicBezTo>
                              <a:cubicBezTo>
                                <a:pt x="586137" y="145856"/>
                                <a:pt x="585481" y="147613"/>
                                <a:pt x="585481" y="149890"/>
                              </a:cubicBezTo>
                              <a:lnTo>
                                <a:pt x="585481" y="153207"/>
                              </a:lnTo>
                              <a:lnTo>
                                <a:pt x="598542" y="153207"/>
                              </a:lnTo>
                              <a:lnTo>
                                <a:pt x="598542" y="164655"/>
                              </a:lnTo>
                              <a:lnTo>
                                <a:pt x="585481" y="164655"/>
                              </a:lnTo>
                              <a:lnTo>
                                <a:pt x="585481" y="203931"/>
                              </a:lnTo>
                              <a:lnTo>
                                <a:pt x="570716" y="203931"/>
                              </a:lnTo>
                              <a:lnTo>
                                <a:pt x="570716" y="164655"/>
                              </a:lnTo>
                              <a:lnTo>
                                <a:pt x="563585" y="164655"/>
                              </a:lnTo>
                              <a:lnTo>
                                <a:pt x="563585" y="153207"/>
                              </a:lnTo>
                              <a:lnTo>
                                <a:pt x="570716" y="153207"/>
                              </a:lnTo>
                              <a:lnTo>
                                <a:pt x="570716" y="150089"/>
                              </a:lnTo>
                              <a:cubicBezTo>
                                <a:pt x="570716" y="143663"/>
                                <a:pt x="572426" y="138757"/>
                                <a:pt x="575840" y="135378"/>
                              </a:cubicBezTo>
                              <a:close/>
                              <a:moveTo>
                                <a:pt x="607829" y="201122"/>
                              </a:moveTo>
                              <a:cubicBezTo>
                                <a:pt x="604713" y="198242"/>
                                <a:pt x="603158" y="194426"/>
                                <a:pt x="603158" y="189669"/>
                              </a:cubicBezTo>
                              <a:cubicBezTo>
                                <a:pt x="603158" y="180493"/>
                                <a:pt x="609384" y="175171"/>
                                <a:pt x="621839" y="173700"/>
                              </a:cubicBezTo>
                              <a:cubicBezTo>
                                <a:pt x="624852" y="173364"/>
                                <a:pt x="627129" y="173013"/>
                                <a:pt x="628671" y="172641"/>
                              </a:cubicBezTo>
                              <a:cubicBezTo>
                                <a:pt x="630210" y="172278"/>
                                <a:pt x="631265" y="171859"/>
                                <a:pt x="631836" y="171389"/>
                              </a:cubicBezTo>
                              <a:cubicBezTo>
                                <a:pt x="632403" y="170918"/>
                                <a:pt x="632689" y="170251"/>
                                <a:pt x="632689" y="169378"/>
                              </a:cubicBezTo>
                              <a:cubicBezTo>
                                <a:pt x="632689" y="167770"/>
                                <a:pt x="631866" y="166451"/>
                                <a:pt x="630228" y="165410"/>
                              </a:cubicBezTo>
                              <a:cubicBezTo>
                                <a:pt x="628585" y="164374"/>
                                <a:pt x="626158" y="163855"/>
                                <a:pt x="622946" y="163855"/>
                              </a:cubicBezTo>
                              <a:cubicBezTo>
                                <a:pt x="617386" y="163855"/>
                                <a:pt x="611729" y="165830"/>
                                <a:pt x="605970" y="169782"/>
                              </a:cubicBezTo>
                              <a:lnTo>
                                <a:pt x="605970" y="157225"/>
                              </a:lnTo>
                              <a:cubicBezTo>
                                <a:pt x="608446" y="155617"/>
                                <a:pt x="611275" y="154293"/>
                                <a:pt x="614459" y="153257"/>
                              </a:cubicBezTo>
                              <a:cubicBezTo>
                                <a:pt x="617638" y="152221"/>
                                <a:pt x="621070" y="151699"/>
                                <a:pt x="624753" y="151699"/>
                              </a:cubicBezTo>
                              <a:cubicBezTo>
                                <a:pt x="632119" y="151699"/>
                                <a:pt x="637643" y="153540"/>
                                <a:pt x="641325" y="157225"/>
                              </a:cubicBezTo>
                              <a:cubicBezTo>
                                <a:pt x="645007" y="160909"/>
                                <a:pt x="646851" y="166065"/>
                                <a:pt x="646851" y="172695"/>
                              </a:cubicBezTo>
                              <a:lnTo>
                                <a:pt x="646851" y="203933"/>
                              </a:lnTo>
                              <a:lnTo>
                                <a:pt x="634797" y="203933"/>
                              </a:lnTo>
                              <a:lnTo>
                                <a:pt x="634394" y="197503"/>
                              </a:lnTo>
                              <a:cubicBezTo>
                                <a:pt x="632922" y="200049"/>
                                <a:pt x="630963" y="202006"/>
                                <a:pt x="628521" y="203380"/>
                              </a:cubicBezTo>
                              <a:cubicBezTo>
                                <a:pt x="626075" y="204752"/>
                                <a:pt x="623211" y="205439"/>
                                <a:pt x="619932" y="205439"/>
                              </a:cubicBezTo>
                              <a:cubicBezTo>
                                <a:pt x="614976" y="205439"/>
                                <a:pt x="610942" y="203999"/>
                                <a:pt x="607829" y="201122"/>
                              </a:cubicBezTo>
                              <a:close/>
                              <a:moveTo>
                                <a:pt x="618474" y="192884"/>
                              </a:moveTo>
                              <a:cubicBezTo>
                                <a:pt x="619647" y="194022"/>
                                <a:pt x="621202" y="194589"/>
                                <a:pt x="623147" y="194589"/>
                              </a:cubicBezTo>
                              <a:cubicBezTo>
                                <a:pt x="625891" y="194589"/>
                                <a:pt x="628183" y="193637"/>
                                <a:pt x="630027" y="191728"/>
                              </a:cubicBezTo>
                              <a:cubicBezTo>
                                <a:pt x="631866" y="189819"/>
                                <a:pt x="632786" y="186789"/>
                                <a:pt x="632786" y="182635"/>
                              </a:cubicBezTo>
                              <a:lnTo>
                                <a:pt x="632786" y="180330"/>
                              </a:lnTo>
                              <a:cubicBezTo>
                                <a:pt x="630981" y="181329"/>
                                <a:pt x="628335" y="182003"/>
                                <a:pt x="624852" y="182336"/>
                              </a:cubicBezTo>
                              <a:cubicBezTo>
                                <a:pt x="619429" y="182806"/>
                                <a:pt x="616717" y="184912"/>
                                <a:pt x="616717" y="188664"/>
                              </a:cubicBezTo>
                              <a:cubicBezTo>
                                <a:pt x="616717" y="190338"/>
                                <a:pt x="617302" y="191746"/>
                                <a:pt x="618474" y="192884"/>
                              </a:cubicBezTo>
                              <a:close/>
                              <a:moveTo>
                                <a:pt x="673066" y="179824"/>
                              </a:moveTo>
                              <a:lnTo>
                                <a:pt x="673066" y="203933"/>
                              </a:lnTo>
                              <a:lnTo>
                                <a:pt x="658303" y="203933"/>
                              </a:lnTo>
                              <a:lnTo>
                                <a:pt x="658303" y="131610"/>
                              </a:lnTo>
                              <a:lnTo>
                                <a:pt x="673066" y="131610"/>
                              </a:lnTo>
                              <a:lnTo>
                                <a:pt x="673066" y="171489"/>
                              </a:lnTo>
                              <a:lnTo>
                                <a:pt x="690042" y="153209"/>
                              </a:lnTo>
                              <a:lnTo>
                                <a:pt x="708726" y="153209"/>
                              </a:lnTo>
                              <a:lnTo>
                                <a:pt x="687836" y="175609"/>
                              </a:lnTo>
                              <a:lnTo>
                                <a:pt x="709327" y="203933"/>
                              </a:lnTo>
                              <a:lnTo>
                                <a:pt x="691149" y="203933"/>
                              </a:lnTo>
                              <a:lnTo>
                                <a:pt x="673066" y="179824"/>
                              </a:lnTo>
                              <a:close/>
                              <a:moveTo>
                                <a:pt x="719725" y="200067"/>
                              </a:moveTo>
                              <a:cubicBezTo>
                                <a:pt x="716612" y="196485"/>
                                <a:pt x="715054" y="191211"/>
                                <a:pt x="715054" y="184243"/>
                              </a:cubicBezTo>
                              <a:lnTo>
                                <a:pt x="715054" y="153209"/>
                              </a:lnTo>
                              <a:lnTo>
                                <a:pt x="729819" y="153209"/>
                              </a:lnTo>
                              <a:lnTo>
                                <a:pt x="729819" y="182336"/>
                              </a:lnTo>
                              <a:cubicBezTo>
                                <a:pt x="729819" y="189236"/>
                                <a:pt x="732531" y="192680"/>
                                <a:pt x="737955" y="192680"/>
                              </a:cubicBezTo>
                              <a:cubicBezTo>
                                <a:pt x="740902" y="192680"/>
                                <a:pt x="743179" y="191778"/>
                                <a:pt x="744786" y="189971"/>
                              </a:cubicBezTo>
                              <a:cubicBezTo>
                                <a:pt x="746394" y="188163"/>
                                <a:pt x="747197" y="185683"/>
                                <a:pt x="747197" y="182540"/>
                              </a:cubicBezTo>
                              <a:lnTo>
                                <a:pt x="747197" y="153209"/>
                              </a:lnTo>
                              <a:lnTo>
                                <a:pt x="761962" y="153209"/>
                              </a:lnTo>
                              <a:lnTo>
                                <a:pt x="761962" y="203933"/>
                              </a:lnTo>
                              <a:lnTo>
                                <a:pt x="748201" y="203933"/>
                              </a:lnTo>
                              <a:lnTo>
                                <a:pt x="748201" y="197002"/>
                              </a:lnTo>
                              <a:cubicBezTo>
                                <a:pt x="746596" y="199682"/>
                                <a:pt x="744535" y="201759"/>
                                <a:pt x="742025" y="203230"/>
                              </a:cubicBezTo>
                              <a:cubicBezTo>
                                <a:pt x="739515" y="204700"/>
                                <a:pt x="736615" y="205439"/>
                                <a:pt x="733336" y="205439"/>
                              </a:cubicBezTo>
                              <a:cubicBezTo>
                                <a:pt x="727375" y="205439"/>
                                <a:pt x="722838" y="203650"/>
                                <a:pt x="719725" y="200067"/>
                              </a:cubicBezTo>
                              <a:close/>
                              <a:moveTo>
                                <a:pt x="789184" y="131610"/>
                              </a:moveTo>
                              <a:lnTo>
                                <a:pt x="789184" y="203931"/>
                              </a:lnTo>
                              <a:lnTo>
                                <a:pt x="774417" y="203931"/>
                              </a:lnTo>
                              <a:lnTo>
                                <a:pt x="774417" y="131610"/>
                              </a:lnTo>
                              <a:lnTo>
                                <a:pt x="789184" y="131610"/>
                              </a:lnTo>
                              <a:close/>
                              <a:moveTo>
                                <a:pt x="802943" y="187458"/>
                              </a:moveTo>
                              <a:lnTo>
                                <a:pt x="802943" y="164655"/>
                              </a:lnTo>
                              <a:lnTo>
                                <a:pt x="796816" y="164655"/>
                              </a:lnTo>
                              <a:lnTo>
                                <a:pt x="796816" y="153209"/>
                              </a:lnTo>
                              <a:lnTo>
                                <a:pt x="802943" y="153209"/>
                              </a:lnTo>
                              <a:lnTo>
                                <a:pt x="802943" y="142460"/>
                              </a:lnTo>
                              <a:lnTo>
                                <a:pt x="817708" y="139040"/>
                              </a:lnTo>
                              <a:lnTo>
                                <a:pt x="817708" y="153209"/>
                              </a:lnTo>
                              <a:lnTo>
                                <a:pt x="830866" y="153209"/>
                              </a:lnTo>
                              <a:lnTo>
                                <a:pt x="830866" y="164655"/>
                              </a:lnTo>
                              <a:lnTo>
                                <a:pt x="817708" y="164655"/>
                              </a:lnTo>
                              <a:lnTo>
                                <a:pt x="817708" y="185350"/>
                              </a:lnTo>
                              <a:cubicBezTo>
                                <a:pt x="817708" y="190372"/>
                                <a:pt x="819717" y="192884"/>
                                <a:pt x="823735" y="192884"/>
                              </a:cubicBezTo>
                              <a:cubicBezTo>
                                <a:pt x="825075" y="192884"/>
                                <a:pt x="826261" y="192768"/>
                                <a:pt x="827301" y="192528"/>
                              </a:cubicBezTo>
                              <a:cubicBezTo>
                                <a:pt x="828338" y="192299"/>
                                <a:pt x="829528" y="191914"/>
                                <a:pt x="830866" y="191379"/>
                              </a:cubicBezTo>
                              <a:lnTo>
                                <a:pt x="830866" y="203933"/>
                              </a:lnTo>
                              <a:cubicBezTo>
                                <a:pt x="828923" y="204468"/>
                                <a:pt x="827199" y="204849"/>
                                <a:pt x="825694" y="205087"/>
                              </a:cubicBezTo>
                              <a:cubicBezTo>
                                <a:pt x="824186" y="205319"/>
                                <a:pt x="822495" y="205439"/>
                                <a:pt x="820622" y="205439"/>
                              </a:cubicBezTo>
                              <a:cubicBezTo>
                                <a:pt x="808836" y="205439"/>
                                <a:pt x="802943" y="199446"/>
                                <a:pt x="802943" y="187458"/>
                              </a:cubicBezTo>
                              <a:close/>
                              <a:moveTo>
                                <a:pt x="844026" y="198206"/>
                              </a:moveTo>
                              <a:cubicBezTo>
                                <a:pt x="839137" y="193383"/>
                                <a:pt x="836693" y="186891"/>
                                <a:pt x="836693" y="178720"/>
                              </a:cubicBezTo>
                              <a:cubicBezTo>
                                <a:pt x="836693" y="173428"/>
                                <a:pt x="837747" y="168743"/>
                                <a:pt x="839856" y="164655"/>
                              </a:cubicBezTo>
                              <a:cubicBezTo>
                                <a:pt x="841967" y="160571"/>
                                <a:pt x="844928" y="157393"/>
                                <a:pt x="848746" y="155112"/>
                              </a:cubicBezTo>
                              <a:cubicBezTo>
                                <a:pt x="852565" y="152840"/>
                                <a:pt x="856948" y="151697"/>
                                <a:pt x="861906" y="151697"/>
                              </a:cubicBezTo>
                              <a:cubicBezTo>
                                <a:pt x="870006" y="151697"/>
                                <a:pt x="876001" y="154075"/>
                                <a:pt x="879885" y="158832"/>
                              </a:cubicBezTo>
                              <a:cubicBezTo>
                                <a:pt x="883766" y="163587"/>
                                <a:pt x="885712" y="170081"/>
                                <a:pt x="885712" y="178316"/>
                              </a:cubicBezTo>
                              <a:lnTo>
                                <a:pt x="885712" y="182738"/>
                              </a:lnTo>
                              <a:lnTo>
                                <a:pt x="851962" y="182738"/>
                              </a:lnTo>
                              <a:cubicBezTo>
                                <a:pt x="852494" y="186349"/>
                                <a:pt x="853887" y="188982"/>
                                <a:pt x="856129" y="190619"/>
                              </a:cubicBezTo>
                              <a:cubicBezTo>
                                <a:pt x="858372" y="192263"/>
                                <a:pt x="861603" y="193081"/>
                                <a:pt x="865822" y="193081"/>
                              </a:cubicBezTo>
                              <a:cubicBezTo>
                                <a:pt x="871983" y="193081"/>
                                <a:pt x="877640" y="192045"/>
                                <a:pt x="882798" y="189968"/>
                              </a:cubicBezTo>
                              <a:lnTo>
                                <a:pt x="882798" y="202523"/>
                              </a:lnTo>
                              <a:cubicBezTo>
                                <a:pt x="879984" y="203530"/>
                                <a:pt x="877254" y="204264"/>
                                <a:pt x="874611" y="204734"/>
                              </a:cubicBezTo>
                              <a:cubicBezTo>
                                <a:pt x="871965" y="205203"/>
                                <a:pt x="868870" y="205436"/>
                                <a:pt x="865321" y="205436"/>
                              </a:cubicBezTo>
                              <a:cubicBezTo>
                                <a:pt x="856011" y="205436"/>
                                <a:pt x="848912" y="203028"/>
                                <a:pt x="844026" y="198206"/>
                              </a:cubicBezTo>
                              <a:close/>
                              <a:moveTo>
                                <a:pt x="871046" y="172693"/>
                              </a:moveTo>
                              <a:cubicBezTo>
                                <a:pt x="870577" y="169612"/>
                                <a:pt x="869641" y="167317"/>
                                <a:pt x="868232" y="165811"/>
                              </a:cubicBezTo>
                              <a:cubicBezTo>
                                <a:pt x="866827" y="164306"/>
                                <a:pt x="864718" y="163553"/>
                                <a:pt x="861906" y="163553"/>
                              </a:cubicBezTo>
                              <a:cubicBezTo>
                                <a:pt x="856746" y="163553"/>
                                <a:pt x="853533" y="166598"/>
                                <a:pt x="852263" y="172693"/>
                              </a:cubicBezTo>
                              <a:lnTo>
                                <a:pt x="871046" y="172693"/>
                              </a:lnTo>
                              <a:close/>
                              <a:moveTo>
                                <a:pt x="897561" y="187458"/>
                              </a:moveTo>
                              <a:lnTo>
                                <a:pt x="897561" y="164655"/>
                              </a:lnTo>
                              <a:lnTo>
                                <a:pt x="891435" y="164655"/>
                              </a:lnTo>
                              <a:lnTo>
                                <a:pt x="891435" y="153209"/>
                              </a:lnTo>
                              <a:lnTo>
                                <a:pt x="897561" y="153209"/>
                              </a:lnTo>
                              <a:lnTo>
                                <a:pt x="897561" y="142460"/>
                              </a:lnTo>
                              <a:lnTo>
                                <a:pt x="912327" y="139040"/>
                              </a:lnTo>
                              <a:lnTo>
                                <a:pt x="912327" y="153209"/>
                              </a:lnTo>
                              <a:lnTo>
                                <a:pt x="925484" y="153209"/>
                              </a:lnTo>
                              <a:lnTo>
                                <a:pt x="925484" y="164655"/>
                              </a:lnTo>
                              <a:lnTo>
                                <a:pt x="912327" y="164655"/>
                              </a:lnTo>
                              <a:lnTo>
                                <a:pt x="912327" y="185350"/>
                              </a:lnTo>
                              <a:cubicBezTo>
                                <a:pt x="912327" y="190372"/>
                                <a:pt x="914335" y="192884"/>
                                <a:pt x="918353" y="192884"/>
                              </a:cubicBezTo>
                              <a:cubicBezTo>
                                <a:pt x="919693" y="192884"/>
                                <a:pt x="920879" y="192768"/>
                                <a:pt x="921920" y="192528"/>
                              </a:cubicBezTo>
                              <a:cubicBezTo>
                                <a:pt x="922956" y="192299"/>
                                <a:pt x="924146" y="191914"/>
                                <a:pt x="925484" y="191379"/>
                              </a:cubicBezTo>
                              <a:lnTo>
                                <a:pt x="925484" y="203933"/>
                              </a:lnTo>
                              <a:cubicBezTo>
                                <a:pt x="923541" y="204468"/>
                                <a:pt x="921818" y="204849"/>
                                <a:pt x="920312" y="205087"/>
                              </a:cubicBezTo>
                              <a:cubicBezTo>
                                <a:pt x="918804" y="205319"/>
                                <a:pt x="917113" y="205439"/>
                                <a:pt x="915240" y="205439"/>
                              </a:cubicBezTo>
                              <a:cubicBezTo>
                                <a:pt x="903454" y="205439"/>
                                <a:pt x="897561" y="199446"/>
                                <a:pt x="897561" y="187458"/>
                              </a:cubicBezTo>
                              <a:close/>
                              <a:moveTo>
                                <a:pt x="937692" y="201122"/>
                              </a:moveTo>
                              <a:cubicBezTo>
                                <a:pt x="934577" y="198242"/>
                                <a:pt x="933019" y="194426"/>
                                <a:pt x="933019" y="189669"/>
                              </a:cubicBezTo>
                              <a:cubicBezTo>
                                <a:pt x="933019" y="180493"/>
                                <a:pt x="939247" y="175171"/>
                                <a:pt x="951702" y="173700"/>
                              </a:cubicBezTo>
                              <a:cubicBezTo>
                                <a:pt x="954715" y="173364"/>
                                <a:pt x="956992" y="173013"/>
                                <a:pt x="958534" y="172641"/>
                              </a:cubicBezTo>
                              <a:cubicBezTo>
                                <a:pt x="960073" y="172278"/>
                                <a:pt x="961128" y="171859"/>
                                <a:pt x="961699" y="171389"/>
                              </a:cubicBezTo>
                              <a:cubicBezTo>
                                <a:pt x="962266" y="170918"/>
                                <a:pt x="962552" y="170251"/>
                                <a:pt x="962552" y="169378"/>
                              </a:cubicBezTo>
                              <a:cubicBezTo>
                                <a:pt x="962552" y="167770"/>
                                <a:pt x="961729" y="166451"/>
                                <a:pt x="960091" y="165410"/>
                              </a:cubicBezTo>
                              <a:cubicBezTo>
                                <a:pt x="958448" y="164374"/>
                                <a:pt x="956021" y="163855"/>
                                <a:pt x="952809" y="163855"/>
                              </a:cubicBezTo>
                              <a:cubicBezTo>
                                <a:pt x="947249" y="163855"/>
                                <a:pt x="941590" y="165830"/>
                                <a:pt x="935830" y="169782"/>
                              </a:cubicBezTo>
                              <a:lnTo>
                                <a:pt x="935830" y="157225"/>
                              </a:lnTo>
                              <a:cubicBezTo>
                                <a:pt x="938309" y="155617"/>
                                <a:pt x="941138" y="154293"/>
                                <a:pt x="944322" y="153257"/>
                              </a:cubicBezTo>
                              <a:cubicBezTo>
                                <a:pt x="947501" y="152221"/>
                                <a:pt x="950933" y="151699"/>
                                <a:pt x="954616" y="151699"/>
                              </a:cubicBezTo>
                              <a:cubicBezTo>
                                <a:pt x="961982" y="151699"/>
                                <a:pt x="967506" y="153540"/>
                                <a:pt x="971188" y="157225"/>
                              </a:cubicBezTo>
                              <a:cubicBezTo>
                                <a:pt x="974870" y="160909"/>
                                <a:pt x="976714" y="166065"/>
                                <a:pt x="976714" y="172695"/>
                              </a:cubicBezTo>
                              <a:lnTo>
                                <a:pt x="976714" y="203933"/>
                              </a:lnTo>
                              <a:lnTo>
                                <a:pt x="964660" y="203933"/>
                              </a:lnTo>
                              <a:lnTo>
                                <a:pt x="964257" y="197503"/>
                              </a:lnTo>
                              <a:cubicBezTo>
                                <a:pt x="962785" y="200049"/>
                                <a:pt x="960826" y="202006"/>
                                <a:pt x="958384" y="203380"/>
                              </a:cubicBezTo>
                              <a:cubicBezTo>
                                <a:pt x="955938" y="204752"/>
                                <a:pt x="953074" y="205439"/>
                                <a:pt x="949795" y="205439"/>
                              </a:cubicBezTo>
                              <a:cubicBezTo>
                                <a:pt x="944839" y="205439"/>
                                <a:pt x="940805" y="203999"/>
                                <a:pt x="937692" y="201122"/>
                              </a:cubicBezTo>
                              <a:close/>
                              <a:moveTo>
                                <a:pt x="948337" y="192884"/>
                              </a:moveTo>
                              <a:cubicBezTo>
                                <a:pt x="949510" y="194022"/>
                                <a:pt x="951065" y="194589"/>
                                <a:pt x="953010" y="194589"/>
                              </a:cubicBezTo>
                              <a:cubicBezTo>
                                <a:pt x="955754" y="194589"/>
                                <a:pt x="958046" y="193637"/>
                                <a:pt x="959890" y="191728"/>
                              </a:cubicBezTo>
                              <a:cubicBezTo>
                                <a:pt x="961729" y="189819"/>
                                <a:pt x="962649" y="186789"/>
                                <a:pt x="962649" y="182635"/>
                              </a:cubicBezTo>
                              <a:lnTo>
                                <a:pt x="962649" y="180330"/>
                              </a:lnTo>
                              <a:cubicBezTo>
                                <a:pt x="960844" y="181329"/>
                                <a:pt x="958198" y="182003"/>
                                <a:pt x="954715" y="182336"/>
                              </a:cubicBezTo>
                              <a:cubicBezTo>
                                <a:pt x="949292" y="182806"/>
                                <a:pt x="946580" y="184912"/>
                                <a:pt x="946580" y="188664"/>
                              </a:cubicBezTo>
                              <a:cubicBezTo>
                                <a:pt x="946580" y="190338"/>
                                <a:pt x="947165" y="191746"/>
                                <a:pt x="948337" y="192884"/>
                              </a:cubicBezTo>
                              <a:close/>
                              <a:moveTo>
                                <a:pt x="482814" y="57056"/>
                              </a:moveTo>
                              <a:lnTo>
                                <a:pt x="482814" y="70413"/>
                              </a:lnTo>
                              <a:lnTo>
                                <a:pt x="427630" y="70413"/>
                              </a:lnTo>
                              <a:lnTo>
                                <a:pt x="427630" y="61625"/>
                              </a:lnTo>
                              <a:lnTo>
                                <a:pt x="461022" y="13472"/>
                              </a:lnTo>
                              <a:lnTo>
                                <a:pt x="428684" y="13472"/>
                              </a:lnTo>
                              <a:lnTo>
                                <a:pt x="428684" y="115"/>
                              </a:lnTo>
                              <a:lnTo>
                                <a:pt x="481759" y="115"/>
                              </a:lnTo>
                              <a:lnTo>
                                <a:pt x="481759" y="8903"/>
                              </a:lnTo>
                              <a:lnTo>
                                <a:pt x="448367" y="57056"/>
                              </a:lnTo>
                              <a:lnTo>
                                <a:pt x="482814" y="57056"/>
                              </a:lnTo>
                              <a:close/>
                              <a:moveTo>
                                <a:pt x="61736" y="40889"/>
                              </a:moveTo>
                              <a:cubicBezTo>
                                <a:pt x="61736" y="62330"/>
                                <a:pt x="49784" y="71819"/>
                                <a:pt x="30806" y="71819"/>
                              </a:cubicBezTo>
                              <a:cubicBezTo>
                                <a:pt x="9717" y="71819"/>
                                <a:pt x="-126" y="59870"/>
                                <a:pt x="-126" y="40889"/>
                              </a:cubicBezTo>
                              <a:lnTo>
                                <a:pt x="-126" y="117"/>
                              </a:lnTo>
                              <a:lnTo>
                                <a:pt x="15692" y="117"/>
                              </a:lnTo>
                              <a:lnTo>
                                <a:pt x="15692" y="40538"/>
                              </a:lnTo>
                              <a:cubicBezTo>
                                <a:pt x="15692" y="52487"/>
                                <a:pt x="21315" y="57409"/>
                                <a:pt x="30806" y="57409"/>
                              </a:cubicBezTo>
                              <a:cubicBezTo>
                                <a:pt x="41701" y="57409"/>
                                <a:pt x="45918" y="50027"/>
                                <a:pt x="45918" y="40538"/>
                              </a:cubicBezTo>
                              <a:lnTo>
                                <a:pt x="45918" y="117"/>
                              </a:lnTo>
                              <a:lnTo>
                                <a:pt x="61736" y="117"/>
                              </a:lnTo>
                              <a:lnTo>
                                <a:pt x="61736" y="40889"/>
                              </a:lnTo>
                              <a:close/>
                              <a:moveTo>
                                <a:pt x="335893" y="57056"/>
                              </a:moveTo>
                              <a:lnTo>
                                <a:pt x="335893" y="70413"/>
                              </a:lnTo>
                              <a:lnTo>
                                <a:pt x="287741" y="70413"/>
                              </a:lnTo>
                              <a:lnTo>
                                <a:pt x="287741" y="115"/>
                              </a:lnTo>
                              <a:lnTo>
                                <a:pt x="335542" y="115"/>
                              </a:lnTo>
                              <a:lnTo>
                                <a:pt x="335542" y="13472"/>
                              </a:lnTo>
                              <a:lnTo>
                                <a:pt x="303558" y="13472"/>
                              </a:lnTo>
                              <a:lnTo>
                                <a:pt x="303558" y="27181"/>
                              </a:lnTo>
                              <a:lnTo>
                                <a:pt x="332379" y="27181"/>
                              </a:lnTo>
                              <a:lnTo>
                                <a:pt x="332379" y="40536"/>
                              </a:lnTo>
                              <a:lnTo>
                                <a:pt x="303558" y="40536"/>
                              </a:lnTo>
                              <a:lnTo>
                                <a:pt x="303558" y="57056"/>
                              </a:lnTo>
                              <a:lnTo>
                                <a:pt x="335893" y="57056"/>
                              </a:lnTo>
                              <a:close/>
                              <a:moveTo>
                                <a:pt x="146443" y="70413"/>
                              </a:moveTo>
                              <a:lnTo>
                                <a:pt x="137657" y="70413"/>
                              </a:lnTo>
                              <a:lnTo>
                                <a:pt x="98993" y="28938"/>
                              </a:lnTo>
                              <a:lnTo>
                                <a:pt x="98993" y="70413"/>
                              </a:lnTo>
                              <a:lnTo>
                                <a:pt x="83528" y="70413"/>
                              </a:lnTo>
                              <a:lnTo>
                                <a:pt x="83528" y="117"/>
                              </a:lnTo>
                              <a:lnTo>
                                <a:pt x="92314" y="117"/>
                              </a:lnTo>
                              <a:lnTo>
                                <a:pt x="130977" y="40889"/>
                              </a:lnTo>
                              <a:lnTo>
                                <a:pt x="130977" y="117"/>
                              </a:lnTo>
                              <a:lnTo>
                                <a:pt x="146443" y="117"/>
                              </a:lnTo>
                              <a:lnTo>
                                <a:pt x="146443" y="70413"/>
                              </a:lnTo>
                              <a:close/>
                              <a:moveTo>
                                <a:pt x="372097" y="46161"/>
                              </a:moveTo>
                              <a:lnTo>
                                <a:pt x="372097" y="70413"/>
                              </a:lnTo>
                              <a:lnTo>
                                <a:pt x="356631" y="70413"/>
                              </a:lnTo>
                              <a:lnTo>
                                <a:pt x="356631" y="115"/>
                              </a:lnTo>
                              <a:lnTo>
                                <a:pt x="380883" y="115"/>
                              </a:lnTo>
                              <a:cubicBezTo>
                                <a:pt x="398809" y="115"/>
                                <a:pt x="410058" y="8903"/>
                                <a:pt x="410058" y="22963"/>
                              </a:cubicBezTo>
                              <a:cubicBezTo>
                                <a:pt x="410058" y="33507"/>
                                <a:pt x="403378" y="40536"/>
                                <a:pt x="395294" y="44050"/>
                              </a:cubicBezTo>
                              <a:lnTo>
                                <a:pt x="398106" y="47918"/>
                              </a:lnTo>
                              <a:cubicBezTo>
                                <a:pt x="403026" y="54596"/>
                                <a:pt x="406192" y="57759"/>
                                <a:pt x="410409" y="57759"/>
                              </a:cubicBezTo>
                              <a:lnTo>
                                <a:pt x="410409" y="71819"/>
                              </a:lnTo>
                              <a:cubicBezTo>
                                <a:pt x="400215" y="72170"/>
                                <a:pt x="394943" y="69007"/>
                                <a:pt x="387914" y="59516"/>
                              </a:cubicBezTo>
                              <a:lnTo>
                                <a:pt x="377720" y="46161"/>
                              </a:lnTo>
                              <a:lnTo>
                                <a:pt x="372097" y="46161"/>
                              </a:lnTo>
                              <a:close/>
                              <a:moveTo>
                                <a:pt x="372097" y="13472"/>
                              </a:moveTo>
                              <a:lnTo>
                                <a:pt x="372097" y="33507"/>
                              </a:lnTo>
                              <a:lnTo>
                                <a:pt x="380531" y="33507"/>
                              </a:lnTo>
                              <a:cubicBezTo>
                                <a:pt x="389320" y="33507"/>
                                <a:pt x="393537" y="29992"/>
                                <a:pt x="393537" y="23315"/>
                              </a:cubicBezTo>
                              <a:cubicBezTo>
                                <a:pt x="393537" y="16986"/>
                                <a:pt x="389320" y="13472"/>
                                <a:pt x="380531" y="13472"/>
                              </a:cubicBezTo>
                              <a:lnTo>
                                <a:pt x="372097" y="13472"/>
                              </a:lnTo>
                              <a:close/>
                              <a:moveTo>
                                <a:pt x="184755" y="117"/>
                              </a:moveTo>
                              <a:lnTo>
                                <a:pt x="184755" y="70413"/>
                              </a:lnTo>
                              <a:lnTo>
                                <a:pt x="168938" y="70413"/>
                              </a:lnTo>
                              <a:lnTo>
                                <a:pt x="168938" y="117"/>
                              </a:lnTo>
                              <a:lnTo>
                                <a:pt x="184755" y="117"/>
                              </a:lnTo>
                              <a:close/>
                              <a:moveTo>
                                <a:pt x="236423" y="46161"/>
                              </a:moveTo>
                              <a:lnTo>
                                <a:pt x="255052" y="117"/>
                              </a:lnTo>
                              <a:lnTo>
                                <a:pt x="272978" y="117"/>
                              </a:lnTo>
                              <a:lnTo>
                                <a:pt x="241694" y="70413"/>
                              </a:lnTo>
                              <a:lnTo>
                                <a:pt x="230799" y="70413"/>
                              </a:lnTo>
                              <a:lnTo>
                                <a:pt x="199516" y="117"/>
                              </a:lnTo>
                              <a:lnTo>
                                <a:pt x="217794" y="117"/>
                              </a:lnTo>
                              <a:lnTo>
                                <a:pt x="236423" y="46161"/>
                              </a:lnTo>
                              <a:close/>
                              <a:moveTo>
                                <a:pt x="523937" y="117"/>
                              </a:moveTo>
                              <a:lnTo>
                                <a:pt x="535887" y="117"/>
                              </a:lnTo>
                              <a:lnTo>
                                <a:pt x="566517" y="70413"/>
                              </a:lnTo>
                              <a:lnTo>
                                <a:pt x="548441" y="70413"/>
                              </a:lnTo>
                              <a:lnTo>
                                <a:pt x="543820" y="58262"/>
                              </a:lnTo>
                              <a:lnTo>
                                <a:pt x="515702" y="58262"/>
                              </a:lnTo>
                              <a:lnTo>
                                <a:pt x="511084" y="70413"/>
                              </a:lnTo>
                              <a:lnTo>
                                <a:pt x="493006" y="70413"/>
                              </a:lnTo>
                              <a:lnTo>
                                <a:pt x="523937" y="117"/>
                              </a:lnTo>
                              <a:close/>
                              <a:moveTo>
                                <a:pt x="539000" y="45408"/>
                              </a:moveTo>
                              <a:lnTo>
                                <a:pt x="529862" y="21204"/>
                              </a:lnTo>
                              <a:lnTo>
                                <a:pt x="520623" y="45408"/>
                              </a:lnTo>
                              <a:lnTo>
                                <a:pt x="539000" y="45408"/>
                              </a:lnTo>
                              <a:close/>
                              <a:moveTo>
                                <a:pt x="743177" y="13472"/>
                              </a:moveTo>
                              <a:lnTo>
                                <a:pt x="743177" y="115"/>
                              </a:lnTo>
                              <a:lnTo>
                                <a:pt x="777974" y="115"/>
                              </a:lnTo>
                              <a:lnTo>
                                <a:pt x="777974" y="63733"/>
                              </a:lnTo>
                              <a:cubicBezTo>
                                <a:pt x="777974" y="74630"/>
                                <a:pt x="777271" y="83768"/>
                                <a:pt x="773403" y="91502"/>
                              </a:cubicBezTo>
                              <a:lnTo>
                                <a:pt x="756885" y="91502"/>
                              </a:lnTo>
                              <a:cubicBezTo>
                                <a:pt x="761454" y="84119"/>
                                <a:pt x="762157" y="72873"/>
                                <a:pt x="762157" y="64788"/>
                              </a:cubicBezTo>
                              <a:lnTo>
                                <a:pt x="762157" y="13472"/>
                              </a:lnTo>
                              <a:lnTo>
                                <a:pt x="743177" y="13472"/>
                              </a:lnTo>
                              <a:close/>
                              <a:moveTo>
                                <a:pt x="713651" y="117"/>
                              </a:moveTo>
                              <a:lnTo>
                                <a:pt x="713651" y="57058"/>
                              </a:lnTo>
                              <a:lnTo>
                                <a:pt x="743174" y="57058"/>
                              </a:lnTo>
                              <a:lnTo>
                                <a:pt x="743174" y="70413"/>
                              </a:lnTo>
                              <a:lnTo>
                                <a:pt x="697833" y="70413"/>
                              </a:lnTo>
                              <a:lnTo>
                                <a:pt x="697833" y="117"/>
                              </a:lnTo>
                              <a:lnTo>
                                <a:pt x="713651" y="117"/>
                              </a:lnTo>
                              <a:close/>
                              <a:moveTo>
                                <a:pt x="625077" y="46161"/>
                              </a:moveTo>
                              <a:lnTo>
                                <a:pt x="643354" y="117"/>
                              </a:lnTo>
                              <a:lnTo>
                                <a:pt x="661280" y="117"/>
                              </a:lnTo>
                              <a:lnTo>
                                <a:pt x="630349" y="70413"/>
                              </a:lnTo>
                              <a:lnTo>
                                <a:pt x="619454" y="70413"/>
                              </a:lnTo>
                              <a:lnTo>
                                <a:pt x="588522" y="117"/>
                              </a:lnTo>
                              <a:lnTo>
                                <a:pt x="606799" y="117"/>
                              </a:lnTo>
                              <a:lnTo>
                                <a:pt x="625077" y="46161"/>
                              </a:lnTo>
                              <a:close/>
                              <a:moveTo>
                                <a:pt x="971639" y="117"/>
                              </a:moveTo>
                              <a:lnTo>
                                <a:pt x="971639" y="57058"/>
                              </a:lnTo>
                              <a:lnTo>
                                <a:pt x="1001163" y="57058"/>
                              </a:lnTo>
                              <a:lnTo>
                                <a:pt x="1001163" y="70413"/>
                              </a:lnTo>
                              <a:lnTo>
                                <a:pt x="955822" y="70413"/>
                              </a:lnTo>
                              <a:lnTo>
                                <a:pt x="955822" y="117"/>
                              </a:lnTo>
                              <a:lnTo>
                                <a:pt x="971639" y="117"/>
                              </a:lnTo>
                              <a:close/>
                              <a:moveTo>
                                <a:pt x="1186396" y="40889"/>
                              </a:moveTo>
                              <a:lnTo>
                                <a:pt x="1186396" y="117"/>
                              </a:lnTo>
                              <a:lnTo>
                                <a:pt x="1201862" y="117"/>
                              </a:lnTo>
                              <a:lnTo>
                                <a:pt x="1201862" y="70413"/>
                              </a:lnTo>
                              <a:lnTo>
                                <a:pt x="1193073" y="70413"/>
                              </a:lnTo>
                              <a:lnTo>
                                <a:pt x="1154410" y="28938"/>
                              </a:lnTo>
                              <a:lnTo>
                                <a:pt x="1154410" y="70413"/>
                              </a:lnTo>
                              <a:lnTo>
                                <a:pt x="1138946" y="70413"/>
                              </a:lnTo>
                              <a:lnTo>
                                <a:pt x="1138946" y="117"/>
                              </a:lnTo>
                              <a:lnTo>
                                <a:pt x="1147732" y="117"/>
                              </a:lnTo>
                              <a:lnTo>
                                <a:pt x="1186396" y="40889"/>
                              </a:lnTo>
                              <a:close/>
                              <a:moveTo>
                                <a:pt x="1240174" y="117"/>
                              </a:moveTo>
                              <a:lnTo>
                                <a:pt x="1240174" y="70413"/>
                              </a:lnTo>
                              <a:lnTo>
                                <a:pt x="1224357" y="70413"/>
                              </a:lnTo>
                              <a:lnTo>
                                <a:pt x="1224357" y="117"/>
                              </a:lnTo>
                              <a:lnTo>
                                <a:pt x="1240174" y="117"/>
                              </a:lnTo>
                              <a:close/>
                              <a:moveTo>
                                <a:pt x="845810" y="40536"/>
                              </a:moveTo>
                              <a:lnTo>
                                <a:pt x="845810" y="115"/>
                              </a:lnTo>
                              <a:lnTo>
                                <a:pt x="861628" y="115"/>
                              </a:lnTo>
                              <a:lnTo>
                                <a:pt x="861628" y="40887"/>
                              </a:lnTo>
                              <a:cubicBezTo>
                                <a:pt x="861628" y="62327"/>
                                <a:pt x="849676" y="71817"/>
                                <a:pt x="830693" y="71817"/>
                              </a:cubicBezTo>
                              <a:cubicBezTo>
                                <a:pt x="809607" y="71817"/>
                                <a:pt x="799766" y="59867"/>
                                <a:pt x="799766" y="40887"/>
                              </a:cubicBezTo>
                              <a:lnTo>
                                <a:pt x="799766" y="115"/>
                              </a:lnTo>
                              <a:lnTo>
                                <a:pt x="815584" y="115"/>
                              </a:lnTo>
                              <a:lnTo>
                                <a:pt x="815584" y="40536"/>
                              </a:lnTo>
                              <a:cubicBezTo>
                                <a:pt x="815584" y="52487"/>
                                <a:pt x="821207" y="57407"/>
                                <a:pt x="830693" y="57407"/>
                              </a:cubicBezTo>
                              <a:cubicBezTo>
                                <a:pt x="841593" y="57407"/>
                                <a:pt x="845810" y="50027"/>
                                <a:pt x="845810" y="40536"/>
                              </a:cubicBezTo>
                              <a:close/>
                              <a:moveTo>
                                <a:pt x="1001165" y="13472"/>
                              </a:moveTo>
                              <a:lnTo>
                                <a:pt x="1001165" y="115"/>
                              </a:lnTo>
                              <a:lnTo>
                                <a:pt x="1035963" y="115"/>
                              </a:lnTo>
                              <a:lnTo>
                                <a:pt x="1035963" y="63733"/>
                              </a:lnTo>
                              <a:cubicBezTo>
                                <a:pt x="1035963" y="74630"/>
                                <a:pt x="1035258" y="83768"/>
                                <a:pt x="1031392" y="91502"/>
                              </a:cubicBezTo>
                              <a:lnTo>
                                <a:pt x="1014874" y="91502"/>
                              </a:lnTo>
                              <a:cubicBezTo>
                                <a:pt x="1019443" y="84119"/>
                                <a:pt x="1020146" y="72873"/>
                                <a:pt x="1020146" y="64788"/>
                              </a:cubicBezTo>
                              <a:lnTo>
                                <a:pt x="1020146" y="13472"/>
                              </a:lnTo>
                              <a:lnTo>
                                <a:pt x="1001165" y="13472"/>
                              </a:lnTo>
                              <a:close/>
                              <a:moveTo>
                                <a:pt x="924196" y="32613"/>
                              </a:moveTo>
                              <a:cubicBezTo>
                                <a:pt x="932701" y="35198"/>
                                <a:pt x="936842" y="41803"/>
                                <a:pt x="936842" y="50730"/>
                              </a:cubicBezTo>
                              <a:cubicBezTo>
                                <a:pt x="936842" y="65139"/>
                                <a:pt x="927001" y="70413"/>
                                <a:pt x="911184" y="70413"/>
                              </a:cubicBezTo>
                              <a:lnTo>
                                <a:pt x="883417" y="70413"/>
                              </a:lnTo>
                              <a:lnTo>
                                <a:pt x="883417" y="115"/>
                              </a:lnTo>
                              <a:lnTo>
                                <a:pt x="908372" y="115"/>
                              </a:lnTo>
                              <a:cubicBezTo>
                                <a:pt x="923838" y="115"/>
                                <a:pt x="932624" y="6092"/>
                                <a:pt x="932624" y="18041"/>
                              </a:cubicBezTo>
                              <a:cubicBezTo>
                                <a:pt x="932624" y="25559"/>
                                <a:pt x="929139" y="30149"/>
                                <a:pt x="924196" y="32613"/>
                              </a:cubicBezTo>
                              <a:close/>
                              <a:moveTo>
                                <a:pt x="909075" y="57407"/>
                              </a:moveTo>
                              <a:cubicBezTo>
                                <a:pt x="916807" y="57407"/>
                                <a:pt x="920324" y="54596"/>
                                <a:pt x="920324" y="49324"/>
                              </a:cubicBezTo>
                              <a:cubicBezTo>
                                <a:pt x="920324" y="43699"/>
                                <a:pt x="916807" y="40887"/>
                                <a:pt x="909075" y="40887"/>
                              </a:cubicBezTo>
                              <a:lnTo>
                                <a:pt x="899586" y="40887"/>
                              </a:lnTo>
                              <a:lnTo>
                                <a:pt x="899586" y="57407"/>
                              </a:lnTo>
                              <a:lnTo>
                                <a:pt x="909075" y="57407"/>
                              </a:lnTo>
                              <a:close/>
                              <a:moveTo>
                                <a:pt x="899586" y="12769"/>
                              </a:moveTo>
                              <a:lnTo>
                                <a:pt x="899586" y="28586"/>
                              </a:lnTo>
                              <a:lnTo>
                                <a:pt x="905912" y="28586"/>
                              </a:lnTo>
                              <a:cubicBezTo>
                                <a:pt x="912941" y="28586"/>
                                <a:pt x="916455" y="26126"/>
                                <a:pt x="916455" y="20501"/>
                              </a:cubicBezTo>
                              <a:cubicBezTo>
                                <a:pt x="916455" y="15229"/>
                                <a:pt x="912941" y="12769"/>
                                <a:pt x="905912" y="12769"/>
                              </a:cubicBezTo>
                              <a:lnTo>
                                <a:pt x="899586" y="12769"/>
                              </a:lnTo>
                              <a:close/>
                              <a:moveTo>
                                <a:pt x="1081628" y="117"/>
                              </a:moveTo>
                              <a:lnTo>
                                <a:pt x="1093578" y="117"/>
                              </a:lnTo>
                              <a:lnTo>
                                <a:pt x="1124208" y="70413"/>
                              </a:lnTo>
                              <a:lnTo>
                                <a:pt x="1106132" y="70413"/>
                              </a:lnTo>
                              <a:lnTo>
                                <a:pt x="1101511" y="58262"/>
                              </a:lnTo>
                              <a:lnTo>
                                <a:pt x="1073393" y="58262"/>
                              </a:lnTo>
                              <a:lnTo>
                                <a:pt x="1068775" y="70413"/>
                              </a:lnTo>
                              <a:lnTo>
                                <a:pt x="1050697" y="70413"/>
                              </a:lnTo>
                              <a:lnTo>
                                <a:pt x="1081628" y="117"/>
                              </a:lnTo>
                              <a:close/>
                              <a:moveTo>
                                <a:pt x="1096691" y="45408"/>
                              </a:moveTo>
                              <a:lnTo>
                                <a:pt x="1087553" y="21204"/>
                              </a:lnTo>
                              <a:lnTo>
                                <a:pt x="1078314" y="45408"/>
                              </a:lnTo>
                              <a:lnTo>
                                <a:pt x="1096691" y="45408"/>
                              </a:lnTo>
                              <a:close/>
                            </a:path>
                          </a:pathLst>
                        </a:custGeom>
                        <a:grpFill/>
                        <a:ln w="2266" cap="flat">
                          <a:noFill/>
                          <a:prstDash val="solid"/>
                          <a:round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74755000" name="Freeform: Shape 1474755000"/>
                      <wps:cNvSpPr/>
                      <wps:spPr>
                        <a:xfrm>
                          <a:off x="829826" y="791460"/>
                          <a:ext cx="305141" cy="203813"/>
                        </a:xfrm>
                        <a:custGeom>
                          <a:avLst/>
                          <a:gdLst>
                            <a:gd name="connsiteX0" fmla="*/ 10 w 305141"/>
                            <a:gd name="connsiteY0" fmla="*/ 115 h 203813"/>
                            <a:gd name="connsiteX1" fmla="*/ 135403 w 305141"/>
                            <a:gd name="connsiteY1" fmla="*/ 115 h 203813"/>
                            <a:gd name="connsiteX2" fmla="*/ 135403 w 305141"/>
                            <a:gd name="connsiteY2" fmla="*/ 39710 h 203813"/>
                            <a:gd name="connsiteX3" fmla="*/ 45723 w 305141"/>
                            <a:gd name="connsiteY3" fmla="*/ 39710 h 203813"/>
                            <a:gd name="connsiteX4" fmla="*/ 45723 w 305141"/>
                            <a:gd name="connsiteY4" fmla="*/ 80183 h 203813"/>
                            <a:gd name="connsiteX5" fmla="*/ 132782 w 305141"/>
                            <a:gd name="connsiteY5" fmla="*/ 80183 h 203813"/>
                            <a:gd name="connsiteX6" fmla="*/ 132782 w 305141"/>
                            <a:gd name="connsiteY6" fmla="*/ 118618 h 203813"/>
                            <a:gd name="connsiteX7" fmla="*/ 45723 w 305141"/>
                            <a:gd name="connsiteY7" fmla="*/ 118618 h 203813"/>
                            <a:gd name="connsiteX8" fmla="*/ 45723 w 305141"/>
                            <a:gd name="connsiteY8" fmla="*/ 164333 h 203813"/>
                            <a:gd name="connsiteX9" fmla="*/ 136858 w 305141"/>
                            <a:gd name="connsiteY9" fmla="*/ 164333 h 203813"/>
                            <a:gd name="connsiteX10" fmla="*/ 136858 w 305141"/>
                            <a:gd name="connsiteY10" fmla="*/ 203929 h 203813"/>
                            <a:gd name="connsiteX11" fmla="*/ 10 w 305141"/>
                            <a:gd name="connsiteY11" fmla="*/ 203929 h 203813"/>
                            <a:gd name="connsiteX12" fmla="*/ 10 w 305141"/>
                            <a:gd name="connsiteY12" fmla="*/ 115 h 203813"/>
                            <a:gd name="connsiteX13" fmla="*/ 176164 w 305141"/>
                            <a:gd name="connsiteY13" fmla="*/ 115 h 203813"/>
                            <a:gd name="connsiteX14" fmla="*/ 305151 w 305141"/>
                            <a:gd name="connsiteY14" fmla="*/ 115 h 203813"/>
                            <a:gd name="connsiteX15" fmla="*/ 305151 w 305141"/>
                            <a:gd name="connsiteY15" fmla="*/ 39710 h 203813"/>
                            <a:gd name="connsiteX16" fmla="*/ 221877 w 305141"/>
                            <a:gd name="connsiteY16" fmla="*/ 39710 h 203813"/>
                            <a:gd name="connsiteX17" fmla="*/ 221877 w 305141"/>
                            <a:gd name="connsiteY17" fmla="*/ 88920 h 203813"/>
                            <a:gd name="connsiteX18" fmla="*/ 302530 w 305141"/>
                            <a:gd name="connsiteY18" fmla="*/ 88920 h 203813"/>
                            <a:gd name="connsiteX19" fmla="*/ 302530 w 305141"/>
                            <a:gd name="connsiteY19" fmla="*/ 127352 h 203813"/>
                            <a:gd name="connsiteX20" fmla="*/ 221877 w 305141"/>
                            <a:gd name="connsiteY20" fmla="*/ 127352 h 203813"/>
                            <a:gd name="connsiteX21" fmla="*/ 221877 w 305141"/>
                            <a:gd name="connsiteY21" fmla="*/ 203929 h 203813"/>
                            <a:gd name="connsiteX22" fmla="*/ 176164 w 305141"/>
                            <a:gd name="connsiteY22" fmla="*/ 203929 h 203813"/>
                            <a:gd name="connsiteX23" fmla="*/ 176164 w 305141"/>
                            <a:gd name="connsiteY23" fmla="*/ 115 h 2038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305141" h="203813">
                              <a:moveTo>
                                <a:pt x="10" y="115"/>
                              </a:moveTo>
                              <a:lnTo>
                                <a:pt x="135403" y="115"/>
                              </a:lnTo>
                              <a:lnTo>
                                <a:pt x="135403" y="39710"/>
                              </a:lnTo>
                              <a:lnTo>
                                <a:pt x="45723" y="39710"/>
                              </a:lnTo>
                              <a:lnTo>
                                <a:pt x="45723" y="80183"/>
                              </a:lnTo>
                              <a:lnTo>
                                <a:pt x="132782" y="80183"/>
                              </a:lnTo>
                              <a:lnTo>
                                <a:pt x="132782" y="118618"/>
                              </a:lnTo>
                              <a:lnTo>
                                <a:pt x="45723" y="118618"/>
                              </a:lnTo>
                              <a:lnTo>
                                <a:pt x="45723" y="164333"/>
                              </a:lnTo>
                              <a:lnTo>
                                <a:pt x="136858" y="164333"/>
                              </a:lnTo>
                              <a:lnTo>
                                <a:pt x="136858" y="203929"/>
                              </a:lnTo>
                              <a:lnTo>
                                <a:pt x="10" y="203929"/>
                              </a:lnTo>
                              <a:lnTo>
                                <a:pt x="10" y="115"/>
                              </a:lnTo>
                              <a:close/>
                              <a:moveTo>
                                <a:pt x="176164" y="115"/>
                              </a:moveTo>
                              <a:lnTo>
                                <a:pt x="305151" y="115"/>
                              </a:lnTo>
                              <a:lnTo>
                                <a:pt x="305151" y="39710"/>
                              </a:lnTo>
                              <a:lnTo>
                                <a:pt x="221877" y="39710"/>
                              </a:lnTo>
                              <a:lnTo>
                                <a:pt x="221877" y="88920"/>
                              </a:lnTo>
                              <a:lnTo>
                                <a:pt x="302530" y="88920"/>
                              </a:lnTo>
                              <a:lnTo>
                                <a:pt x="302530" y="127352"/>
                              </a:lnTo>
                              <a:lnTo>
                                <a:pt x="221877" y="127352"/>
                              </a:lnTo>
                              <a:lnTo>
                                <a:pt x="221877" y="203929"/>
                              </a:lnTo>
                              <a:lnTo>
                                <a:pt x="176164" y="203929"/>
                              </a:lnTo>
                              <a:lnTo>
                                <a:pt x="176164" y="115"/>
                              </a:lnTo>
                              <a:close/>
                            </a:path>
                          </a:pathLst>
                        </a:custGeom>
                        <a:grpFill/>
                        <a:ln w="2266" cap="flat">
                          <a:noFill/>
                          <a:prstDash val="solid"/>
                          <a:round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9460949" name="Freeform: Shape 679460949"/>
                      <wps:cNvSpPr/>
                      <wps:spPr>
                        <a:xfrm>
                          <a:off x="448917" y="700486"/>
                          <a:ext cx="250710" cy="315993"/>
                        </a:xfrm>
                        <a:custGeom>
                          <a:avLst/>
                          <a:gdLst>
                            <a:gd name="connsiteX0" fmla="*/ 250610 w 250710"/>
                            <a:gd name="connsiteY0" fmla="*/ 265333 h 315993"/>
                            <a:gd name="connsiteX1" fmla="*/ 250610 w 250710"/>
                            <a:gd name="connsiteY1" fmla="*/ 279323 h 315993"/>
                            <a:gd name="connsiteX2" fmla="*/ 241328 w 250710"/>
                            <a:gd name="connsiteY2" fmla="*/ 279323 h 315993"/>
                            <a:gd name="connsiteX3" fmla="*/ 241328 w 250710"/>
                            <a:gd name="connsiteY3" fmla="*/ 265333 h 315993"/>
                            <a:gd name="connsiteX4" fmla="*/ 250610 w 250710"/>
                            <a:gd name="connsiteY4" fmla="*/ 265333 h 315993"/>
                            <a:gd name="connsiteX5" fmla="*/ 218733 w 250710"/>
                            <a:gd name="connsiteY5" fmla="*/ 236671 h 315993"/>
                            <a:gd name="connsiteX6" fmla="*/ 228086 w 250710"/>
                            <a:gd name="connsiteY6" fmla="*/ 236671 h 315993"/>
                            <a:gd name="connsiteX7" fmla="*/ 228086 w 250710"/>
                            <a:gd name="connsiteY7" fmla="*/ 256027 h 315993"/>
                            <a:gd name="connsiteX8" fmla="*/ 218733 w 250710"/>
                            <a:gd name="connsiteY8" fmla="*/ 256027 h 315993"/>
                            <a:gd name="connsiteX9" fmla="*/ 218733 w 250710"/>
                            <a:gd name="connsiteY9" fmla="*/ 236671 h 315993"/>
                            <a:gd name="connsiteX10" fmla="*/ 250610 w 250710"/>
                            <a:gd name="connsiteY10" fmla="*/ 236671 h 315993"/>
                            <a:gd name="connsiteX11" fmla="*/ 250610 w 250710"/>
                            <a:gd name="connsiteY11" fmla="*/ 256027 h 315993"/>
                            <a:gd name="connsiteX12" fmla="*/ 241328 w 250710"/>
                            <a:gd name="connsiteY12" fmla="*/ 256027 h 315993"/>
                            <a:gd name="connsiteX13" fmla="*/ 241328 w 250710"/>
                            <a:gd name="connsiteY13" fmla="*/ 236671 h 315993"/>
                            <a:gd name="connsiteX14" fmla="*/ 250610 w 250710"/>
                            <a:gd name="connsiteY14" fmla="*/ 236671 h 315993"/>
                            <a:gd name="connsiteX15" fmla="*/ 250610 w 250710"/>
                            <a:gd name="connsiteY15" fmla="*/ 221187 h 315993"/>
                            <a:gd name="connsiteX16" fmla="*/ 250610 w 250710"/>
                            <a:gd name="connsiteY16" fmla="*/ 227367 h 315993"/>
                            <a:gd name="connsiteX17" fmla="*/ 218735 w 250710"/>
                            <a:gd name="connsiteY17" fmla="*/ 227367 h 315993"/>
                            <a:gd name="connsiteX18" fmla="*/ 218735 w 250710"/>
                            <a:gd name="connsiteY18" fmla="*/ 221187 h 315993"/>
                            <a:gd name="connsiteX19" fmla="*/ 250610 w 250710"/>
                            <a:gd name="connsiteY19" fmla="*/ 221187 h 315993"/>
                            <a:gd name="connsiteX20" fmla="*/ 250610 w 250710"/>
                            <a:gd name="connsiteY20" fmla="*/ 288558 h 315993"/>
                            <a:gd name="connsiteX21" fmla="*/ 250610 w 250710"/>
                            <a:gd name="connsiteY21" fmla="*/ 294807 h 315993"/>
                            <a:gd name="connsiteX22" fmla="*/ 218735 w 250710"/>
                            <a:gd name="connsiteY22" fmla="*/ 294807 h 315993"/>
                            <a:gd name="connsiteX23" fmla="*/ 218735 w 250710"/>
                            <a:gd name="connsiteY23" fmla="*/ 288558 h 315993"/>
                            <a:gd name="connsiteX24" fmla="*/ 250610 w 250710"/>
                            <a:gd name="connsiteY24" fmla="*/ 288558 h 315993"/>
                            <a:gd name="connsiteX25" fmla="*/ 228088 w 250710"/>
                            <a:gd name="connsiteY25" fmla="*/ 265333 h 315993"/>
                            <a:gd name="connsiteX26" fmla="*/ 228088 w 250710"/>
                            <a:gd name="connsiteY26" fmla="*/ 279323 h 315993"/>
                            <a:gd name="connsiteX27" fmla="*/ 218735 w 250710"/>
                            <a:gd name="connsiteY27" fmla="*/ 279323 h 315993"/>
                            <a:gd name="connsiteX28" fmla="*/ 218735 w 250710"/>
                            <a:gd name="connsiteY28" fmla="*/ 265333 h 315993"/>
                            <a:gd name="connsiteX29" fmla="*/ 228088 w 250710"/>
                            <a:gd name="connsiteY29" fmla="*/ 265333 h 315993"/>
                            <a:gd name="connsiteX30" fmla="*/ 250610 w 250710"/>
                            <a:gd name="connsiteY30" fmla="*/ 163865 h 315993"/>
                            <a:gd name="connsiteX31" fmla="*/ 250610 w 250710"/>
                            <a:gd name="connsiteY31" fmla="*/ 183221 h 315993"/>
                            <a:gd name="connsiteX32" fmla="*/ 241328 w 250710"/>
                            <a:gd name="connsiteY32" fmla="*/ 183221 h 315993"/>
                            <a:gd name="connsiteX33" fmla="*/ 241328 w 250710"/>
                            <a:gd name="connsiteY33" fmla="*/ 163865 h 315993"/>
                            <a:gd name="connsiteX34" fmla="*/ 250610 w 250710"/>
                            <a:gd name="connsiteY34" fmla="*/ 163865 h 315993"/>
                            <a:gd name="connsiteX35" fmla="*/ 250610 w 250710"/>
                            <a:gd name="connsiteY35" fmla="*/ 148315 h 315993"/>
                            <a:gd name="connsiteX36" fmla="*/ 250610 w 250710"/>
                            <a:gd name="connsiteY36" fmla="*/ 154561 h 315993"/>
                            <a:gd name="connsiteX37" fmla="*/ 218735 w 250710"/>
                            <a:gd name="connsiteY37" fmla="*/ 154561 h 315993"/>
                            <a:gd name="connsiteX38" fmla="*/ 218735 w 250710"/>
                            <a:gd name="connsiteY38" fmla="*/ 148315 h 315993"/>
                            <a:gd name="connsiteX39" fmla="*/ 250610 w 250710"/>
                            <a:gd name="connsiteY39" fmla="*/ 148315 h 315993"/>
                            <a:gd name="connsiteX40" fmla="*/ 218735 w 250710"/>
                            <a:gd name="connsiteY40" fmla="*/ 211881 h 315993"/>
                            <a:gd name="connsiteX41" fmla="*/ 218735 w 250710"/>
                            <a:gd name="connsiteY41" fmla="*/ 197143 h 315993"/>
                            <a:gd name="connsiteX42" fmla="*/ 223379 w 250710"/>
                            <a:gd name="connsiteY42" fmla="*/ 192524 h 315993"/>
                            <a:gd name="connsiteX43" fmla="*/ 228088 w 250710"/>
                            <a:gd name="connsiteY43" fmla="*/ 197143 h 315993"/>
                            <a:gd name="connsiteX44" fmla="*/ 228088 w 250710"/>
                            <a:gd name="connsiteY44" fmla="*/ 211881 h 315993"/>
                            <a:gd name="connsiteX45" fmla="*/ 218735 w 250710"/>
                            <a:gd name="connsiteY45" fmla="*/ 211881 h 315993"/>
                            <a:gd name="connsiteX46" fmla="*/ 250610 w 250710"/>
                            <a:gd name="connsiteY46" fmla="*/ 90993 h 315993"/>
                            <a:gd name="connsiteX47" fmla="*/ 250610 w 250710"/>
                            <a:gd name="connsiteY47" fmla="*/ 97174 h 315993"/>
                            <a:gd name="connsiteX48" fmla="*/ 203104 w 250710"/>
                            <a:gd name="connsiteY48" fmla="*/ 97174 h 315993"/>
                            <a:gd name="connsiteX49" fmla="*/ 203104 w 250710"/>
                            <a:gd name="connsiteY49" fmla="*/ 90993 h 315993"/>
                            <a:gd name="connsiteX50" fmla="*/ 250610 w 250710"/>
                            <a:gd name="connsiteY50" fmla="*/ 90993 h 315993"/>
                            <a:gd name="connsiteX51" fmla="*/ 245969 w 250710"/>
                            <a:gd name="connsiteY51" fmla="*/ 192527 h 315993"/>
                            <a:gd name="connsiteX52" fmla="*/ 250610 w 250710"/>
                            <a:gd name="connsiteY52" fmla="*/ 197145 h 315993"/>
                            <a:gd name="connsiteX53" fmla="*/ 250610 w 250710"/>
                            <a:gd name="connsiteY53" fmla="*/ 211883 h 315993"/>
                            <a:gd name="connsiteX54" fmla="*/ 241328 w 250710"/>
                            <a:gd name="connsiteY54" fmla="*/ 211883 h 315993"/>
                            <a:gd name="connsiteX55" fmla="*/ 241328 w 250710"/>
                            <a:gd name="connsiteY55" fmla="*/ 197145 h 315993"/>
                            <a:gd name="connsiteX56" fmla="*/ 245969 w 250710"/>
                            <a:gd name="connsiteY56" fmla="*/ 192527 h 315993"/>
                            <a:gd name="connsiteX57" fmla="*/ 218733 w 250710"/>
                            <a:gd name="connsiteY57" fmla="*/ 163867 h 315993"/>
                            <a:gd name="connsiteX58" fmla="*/ 228086 w 250710"/>
                            <a:gd name="connsiteY58" fmla="*/ 163867 h 315993"/>
                            <a:gd name="connsiteX59" fmla="*/ 228086 w 250710"/>
                            <a:gd name="connsiteY59" fmla="*/ 183224 h 315993"/>
                            <a:gd name="connsiteX60" fmla="*/ 218733 w 250710"/>
                            <a:gd name="connsiteY60" fmla="*/ 183224 h 315993"/>
                            <a:gd name="connsiteX61" fmla="*/ 218733 w 250710"/>
                            <a:gd name="connsiteY61" fmla="*/ 163867 h 315993"/>
                            <a:gd name="connsiteX62" fmla="*/ 38053 w 250710"/>
                            <a:gd name="connsiteY62" fmla="*/ 211881 h 315993"/>
                            <a:gd name="connsiteX63" fmla="*/ 38053 w 250710"/>
                            <a:gd name="connsiteY63" fmla="*/ 197143 h 315993"/>
                            <a:gd name="connsiteX64" fmla="*/ 42697 w 250710"/>
                            <a:gd name="connsiteY64" fmla="*/ 192524 h 315993"/>
                            <a:gd name="connsiteX65" fmla="*/ 47406 w 250710"/>
                            <a:gd name="connsiteY65" fmla="*/ 197143 h 315993"/>
                            <a:gd name="connsiteX66" fmla="*/ 47406 w 250710"/>
                            <a:gd name="connsiteY66" fmla="*/ 211881 h 315993"/>
                            <a:gd name="connsiteX67" fmla="*/ 38053 w 250710"/>
                            <a:gd name="connsiteY67" fmla="*/ 211881 h 315993"/>
                            <a:gd name="connsiteX68" fmla="*/ 15461 w 250710"/>
                            <a:gd name="connsiteY68" fmla="*/ 163867 h 315993"/>
                            <a:gd name="connsiteX69" fmla="*/ 24812 w 250710"/>
                            <a:gd name="connsiteY69" fmla="*/ 163867 h 315993"/>
                            <a:gd name="connsiteX70" fmla="*/ 24812 w 250710"/>
                            <a:gd name="connsiteY70" fmla="*/ 183224 h 315993"/>
                            <a:gd name="connsiteX71" fmla="*/ 15461 w 250710"/>
                            <a:gd name="connsiteY71" fmla="*/ 183224 h 315993"/>
                            <a:gd name="connsiteX72" fmla="*/ 15461 w 250710"/>
                            <a:gd name="connsiteY72" fmla="*/ 163867 h 315993"/>
                            <a:gd name="connsiteX73" fmla="*/ 160304 w 250710"/>
                            <a:gd name="connsiteY73" fmla="*/ 59539 h 315993"/>
                            <a:gd name="connsiteX74" fmla="*/ 155595 w 250710"/>
                            <a:gd name="connsiteY74" fmla="*/ 54921 h 315993"/>
                            <a:gd name="connsiteX75" fmla="*/ 152520 w 250710"/>
                            <a:gd name="connsiteY75" fmla="*/ 54921 h 315993"/>
                            <a:gd name="connsiteX76" fmla="*/ 152520 w 250710"/>
                            <a:gd name="connsiteY76" fmla="*/ 18 h 315993"/>
                            <a:gd name="connsiteX77" fmla="*/ 158733 w 250710"/>
                            <a:gd name="connsiteY77" fmla="*/ 18 h 315993"/>
                            <a:gd name="connsiteX78" fmla="*/ 158733 w 250710"/>
                            <a:gd name="connsiteY78" fmla="*/ 49146 h 315993"/>
                            <a:gd name="connsiteX79" fmla="*/ 166515 w 250710"/>
                            <a:gd name="connsiteY79" fmla="*/ 59539 h 315993"/>
                            <a:gd name="connsiteX80" fmla="*/ 166515 w 250710"/>
                            <a:gd name="connsiteY80" fmla="*/ 63795 h 315993"/>
                            <a:gd name="connsiteX81" fmla="*/ 160295 w 250710"/>
                            <a:gd name="connsiteY81" fmla="*/ 63795 h 315993"/>
                            <a:gd name="connsiteX82" fmla="*/ 160295 w 250710"/>
                            <a:gd name="connsiteY82" fmla="*/ 62664 h 315993"/>
                            <a:gd name="connsiteX83" fmla="*/ 160304 w 250710"/>
                            <a:gd name="connsiteY83" fmla="*/ 62664 h 315993"/>
                            <a:gd name="connsiteX84" fmla="*/ 160304 w 250710"/>
                            <a:gd name="connsiteY84" fmla="*/ 59539 h 315993"/>
                            <a:gd name="connsiteX85" fmla="*/ 92525 w 250710"/>
                            <a:gd name="connsiteY85" fmla="*/ 163865 h 315993"/>
                            <a:gd name="connsiteX86" fmla="*/ 92525 w 250710"/>
                            <a:gd name="connsiteY86" fmla="*/ 183221 h 315993"/>
                            <a:gd name="connsiteX87" fmla="*/ 83174 w 250710"/>
                            <a:gd name="connsiteY87" fmla="*/ 183221 h 315993"/>
                            <a:gd name="connsiteX88" fmla="*/ 83174 w 250710"/>
                            <a:gd name="connsiteY88" fmla="*/ 163865 h 315993"/>
                            <a:gd name="connsiteX89" fmla="*/ 92525 w 250710"/>
                            <a:gd name="connsiteY89" fmla="*/ 163865 h 315993"/>
                            <a:gd name="connsiteX90" fmla="*/ 15461 w 250710"/>
                            <a:gd name="connsiteY90" fmla="*/ 211881 h 315993"/>
                            <a:gd name="connsiteX91" fmla="*/ 15461 w 250710"/>
                            <a:gd name="connsiteY91" fmla="*/ 197143 h 315993"/>
                            <a:gd name="connsiteX92" fmla="*/ 20102 w 250710"/>
                            <a:gd name="connsiteY92" fmla="*/ 192524 h 315993"/>
                            <a:gd name="connsiteX93" fmla="*/ 24812 w 250710"/>
                            <a:gd name="connsiteY93" fmla="*/ 197143 h 315993"/>
                            <a:gd name="connsiteX94" fmla="*/ 24812 w 250710"/>
                            <a:gd name="connsiteY94" fmla="*/ 211881 h 315993"/>
                            <a:gd name="connsiteX95" fmla="*/ 15461 w 250710"/>
                            <a:gd name="connsiteY95" fmla="*/ 211881 h 315993"/>
                            <a:gd name="connsiteX96" fmla="*/ 24812 w 250710"/>
                            <a:gd name="connsiteY96" fmla="*/ 265333 h 315993"/>
                            <a:gd name="connsiteX97" fmla="*/ 24812 w 250710"/>
                            <a:gd name="connsiteY97" fmla="*/ 279323 h 315993"/>
                            <a:gd name="connsiteX98" fmla="*/ 15461 w 250710"/>
                            <a:gd name="connsiteY98" fmla="*/ 279323 h 315993"/>
                            <a:gd name="connsiteX99" fmla="*/ 15461 w 250710"/>
                            <a:gd name="connsiteY99" fmla="*/ 265333 h 315993"/>
                            <a:gd name="connsiteX100" fmla="*/ 24812 w 250710"/>
                            <a:gd name="connsiteY100" fmla="*/ 265333 h 315993"/>
                            <a:gd name="connsiteX101" fmla="*/ 87882 w 250710"/>
                            <a:gd name="connsiteY101" fmla="*/ 192527 h 315993"/>
                            <a:gd name="connsiteX102" fmla="*/ 92525 w 250710"/>
                            <a:gd name="connsiteY102" fmla="*/ 197145 h 315993"/>
                            <a:gd name="connsiteX103" fmla="*/ 92525 w 250710"/>
                            <a:gd name="connsiteY103" fmla="*/ 211883 h 315993"/>
                            <a:gd name="connsiteX104" fmla="*/ 83177 w 250710"/>
                            <a:gd name="connsiteY104" fmla="*/ 211883 h 315993"/>
                            <a:gd name="connsiteX105" fmla="*/ 83177 w 250710"/>
                            <a:gd name="connsiteY105" fmla="*/ 197145 h 315993"/>
                            <a:gd name="connsiteX106" fmla="*/ 87882 w 250710"/>
                            <a:gd name="connsiteY106" fmla="*/ 192527 h 315993"/>
                            <a:gd name="connsiteX107" fmla="*/ 60650 w 250710"/>
                            <a:gd name="connsiteY107" fmla="*/ 163867 h 315993"/>
                            <a:gd name="connsiteX108" fmla="*/ 69933 w 250710"/>
                            <a:gd name="connsiteY108" fmla="*/ 163867 h 315993"/>
                            <a:gd name="connsiteX109" fmla="*/ 69933 w 250710"/>
                            <a:gd name="connsiteY109" fmla="*/ 183224 h 315993"/>
                            <a:gd name="connsiteX110" fmla="*/ 60650 w 250710"/>
                            <a:gd name="connsiteY110" fmla="*/ 183224 h 315993"/>
                            <a:gd name="connsiteX111" fmla="*/ 60650 w 250710"/>
                            <a:gd name="connsiteY111" fmla="*/ 163867 h 315993"/>
                            <a:gd name="connsiteX112" fmla="*/ 38053 w 250710"/>
                            <a:gd name="connsiteY112" fmla="*/ 163867 h 315993"/>
                            <a:gd name="connsiteX113" fmla="*/ 47406 w 250710"/>
                            <a:gd name="connsiteY113" fmla="*/ 163867 h 315993"/>
                            <a:gd name="connsiteX114" fmla="*/ 47406 w 250710"/>
                            <a:gd name="connsiteY114" fmla="*/ 183224 h 315993"/>
                            <a:gd name="connsiteX115" fmla="*/ 38053 w 250710"/>
                            <a:gd name="connsiteY115" fmla="*/ 183224 h 315993"/>
                            <a:gd name="connsiteX116" fmla="*/ 38053 w 250710"/>
                            <a:gd name="connsiteY116" fmla="*/ 163867 h 315993"/>
                            <a:gd name="connsiteX117" fmla="*/ 60648 w 250710"/>
                            <a:gd name="connsiteY117" fmla="*/ 211881 h 315993"/>
                            <a:gd name="connsiteX118" fmla="*/ 60648 w 250710"/>
                            <a:gd name="connsiteY118" fmla="*/ 197143 h 315993"/>
                            <a:gd name="connsiteX119" fmla="*/ 65289 w 250710"/>
                            <a:gd name="connsiteY119" fmla="*/ 192524 h 315993"/>
                            <a:gd name="connsiteX120" fmla="*/ 69931 w 250710"/>
                            <a:gd name="connsiteY120" fmla="*/ 197143 h 315993"/>
                            <a:gd name="connsiteX121" fmla="*/ 69931 w 250710"/>
                            <a:gd name="connsiteY121" fmla="*/ 211881 h 315993"/>
                            <a:gd name="connsiteX122" fmla="*/ 60648 w 250710"/>
                            <a:gd name="connsiteY122" fmla="*/ 211881 h 315993"/>
                            <a:gd name="connsiteX123" fmla="*/ 6110 w 250710"/>
                            <a:gd name="connsiteY123" fmla="*/ 163867 h 315993"/>
                            <a:gd name="connsiteX124" fmla="*/ 6110 w 250710"/>
                            <a:gd name="connsiteY124" fmla="*/ 221187 h 315993"/>
                            <a:gd name="connsiteX125" fmla="*/ 92525 w 250710"/>
                            <a:gd name="connsiteY125" fmla="*/ 221187 h 315993"/>
                            <a:gd name="connsiteX126" fmla="*/ 92525 w 250710"/>
                            <a:gd name="connsiteY126" fmla="*/ 227367 h 315993"/>
                            <a:gd name="connsiteX127" fmla="*/ 6110 w 250710"/>
                            <a:gd name="connsiteY127" fmla="*/ 227367 h 315993"/>
                            <a:gd name="connsiteX128" fmla="*/ 6110 w 250710"/>
                            <a:gd name="connsiteY128" fmla="*/ 288560 h 315993"/>
                            <a:gd name="connsiteX129" fmla="*/ 92525 w 250710"/>
                            <a:gd name="connsiteY129" fmla="*/ 288560 h 315993"/>
                            <a:gd name="connsiteX130" fmla="*/ 92525 w 250710"/>
                            <a:gd name="connsiteY130" fmla="*/ 294809 h 315993"/>
                            <a:gd name="connsiteX131" fmla="*/ -100 w 250710"/>
                            <a:gd name="connsiteY131" fmla="*/ 294809 h 315993"/>
                            <a:gd name="connsiteX132" fmla="*/ -100 w 250710"/>
                            <a:gd name="connsiteY132" fmla="*/ 163867 h 315993"/>
                            <a:gd name="connsiteX133" fmla="*/ 6110 w 250710"/>
                            <a:gd name="connsiteY133" fmla="*/ 163867 h 315993"/>
                            <a:gd name="connsiteX134" fmla="*/ 15461 w 250710"/>
                            <a:gd name="connsiteY134" fmla="*/ 236671 h 315993"/>
                            <a:gd name="connsiteX135" fmla="*/ 24812 w 250710"/>
                            <a:gd name="connsiteY135" fmla="*/ 236671 h 315993"/>
                            <a:gd name="connsiteX136" fmla="*/ 24812 w 250710"/>
                            <a:gd name="connsiteY136" fmla="*/ 256027 h 315993"/>
                            <a:gd name="connsiteX137" fmla="*/ 15461 w 250710"/>
                            <a:gd name="connsiteY137" fmla="*/ 256027 h 315993"/>
                            <a:gd name="connsiteX138" fmla="*/ 15461 w 250710"/>
                            <a:gd name="connsiteY138" fmla="*/ 236671 h 315993"/>
                            <a:gd name="connsiteX139" fmla="*/ 131819 w 250710"/>
                            <a:gd name="connsiteY139" fmla="*/ 78565 h 315993"/>
                            <a:gd name="connsiteX140" fmla="*/ 124310 w 250710"/>
                            <a:gd name="connsiteY140" fmla="*/ 106613 h 315993"/>
                            <a:gd name="connsiteX141" fmla="*/ 117825 w 250710"/>
                            <a:gd name="connsiteY141" fmla="*/ 106613 h 315993"/>
                            <a:gd name="connsiteX142" fmla="*/ 127008 w 250710"/>
                            <a:gd name="connsiteY142" fmla="*/ 72384 h 315993"/>
                            <a:gd name="connsiteX143" fmla="*/ 184228 w 250710"/>
                            <a:gd name="connsiteY143" fmla="*/ 72384 h 315993"/>
                            <a:gd name="connsiteX144" fmla="*/ 193411 w 250710"/>
                            <a:gd name="connsiteY144" fmla="*/ 106613 h 315993"/>
                            <a:gd name="connsiteX145" fmla="*/ 186926 w 250710"/>
                            <a:gd name="connsiteY145" fmla="*/ 106613 h 315993"/>
                            <a:gd name="connsiteX146" fmla="*/ 179416 w 250710"/>
                            <a:gd name="connsiteY146" fmla="*/ 78565 h 315993"/>
                            <a:gd name="connsiteX147" fmla="*/ 131819 w 250710"/>
                            <a:gd name="connsiteY147" fmla="*/ 78565 h 315993"/>
                            <a:gd name="connsiteX148" fmla="*/ 92525 w 250710"/>
                            <a:gd name="connsiteY148" fmla="*/ 236671 h 315993"/>
                            <a:gd name="connsiteX149" fmla="*/ 92525 w 250710"/>
                            <a:gd name="connsiteY149" fmla="*/ 256027 h 315993"/>
                            <a:gd name="connsiteX150" fmla="*/ 83174 w 250710"/>
                            <a:gd name="connsiteY150" fmla="*/ 256027 h 315993"/>
                            <a:gd name="connsiteX151" fmla="*/ 83174 w 250710"/>
                            <a:gd name="connsiteY151" fmla="*/ 236671 h 315993"/>
                            <a:gd name="connsiteX152" fmla="*/ 92525 w 250710"/>
                            <a:gd name="connsiteY152" fmla="*/ 236671 h 315993"/>
                            <a:gd name="connsiteX153" fmla="*/ 125532 w 250710"/>
                            <a:gd name="connsiteY153" fmla="*/ 250604 h 315993"/>
                            <a:gd name="connsiteX154" fmla="*/ 117748 w 250710"/>
                            <a:gd name="connsiteY154" fmla="*/ 242861 h 315993"/>
                            <a:gd name="connsiteX155" fmla="*/ 117439 w 250710"/>
                            <a:gd name="connsiteY155" fmla="*/ 242879 h 315993"/>
                            <a:gd name="connsiteX156" fmla="*/ 117439 w 250710"/>
                            <a:gd name="connsiteY156" fmla="*/ 236682 h 315993"/>
                            <a:gd name="connsiteX157" fmla="*/ 117748 w 250710"/>
                            <a:gd name="connsiteY157" fmla="*/ 236682 h 315993"/>
                            <a:gd name="connsiteX158" fmla="*/ 131742 w 250710"/>
                            <a:gd name="connsiteY158" fmla="*/ 250604 h 315993"/>
                            <a:gd name="connsiteX159" fmla="*/ 131742 w 250710"/>
                            <a:gd name="connsiteY159" fmla="*/ 300559 h 315993"/>
                            <a:gd name="connsiteX160" fmla="*/ 125532 w 250710"/>
                            <a:gd name="connsiteY160" fmla="*/ 300559 h 315993"/>
                            <a:gd name="connsiteX161" fmla="*/ 125532 w 250710"/>
                            <a:gd name="connsiteY161" fmla="*/ 250604 h 315993"/>
                            <a:gd name="connsiteX162" fmla="*/ 92525 w 250710"/>
                            <a:gd name="connsiteY162" fmla="*/ 265333 h 315993"/>
                            <a:gd name="connsiteX163" fmla="*/ 92525 w 250710"/>
                            <a:gd name="connsiteY163" fmla="*/ 279323 h 315993"/>
                            <a:gd name="connsiteX164" fmla="*/ 83174 w 250710"/>
                            <a:gd name="connsiteY164" fmla="*/ 279323 h 315993"/>
                            <a:gd name="connsiteX165" fmla="*/ 83174 w 250710"/>
                            <a:gd name="connsiteY165" fmla="*/ 265333 h 315993"/>
                            <a:gd name="connsiteX166" fmla="*/ 92525 w 250710"/>
                            <a:gd name="connsiteY166" fmla="*/ 265333 h 315993"/>
                            <a:gd name="connsiteX167" fmla="*/ 47406 w 250710"/>
                            <a:gd name="connsiteY167" fmla="*/ 265333 h 315993"/>
                            <a:gd name="connsiteX168" fmla="*/ 47406 w 250710"/>
                            <a:gd name="connsiteY168" fmla="*/ 279323 h 315993"/>
                            <a:gd name="connsiteX169" fmla="*/ 38053 w 250710"/>
                            <a:gd name="connsiteY169" fmla="*/ 279323 h 315993"/>
                            <a:gd name="connsiteX170" fmla="*/ 38053 w 250710"/>
                            <a:gd name="connsiteY170" fmla="*/ 265333 h 315993"/>
                            <a:gd name="connsiteX171" fmla="*/ 47406 w 250710"/>
                            <a:gd name="connsiteY171" fmla="*/ 265333 h 315993"/>
                            <a:gd name="connsiteX172" fmla="*/ 38053 w 250710"/>
                            <a:gd name="connsiteY172" fmla="*/ 236671 h 315993"/>
                            <a:gd name="connsiteX173" fmla="*/ 47406 w 250710"/>
                            <a:gd name="connsiteY173" fmla="*/ 236671 h 315993"/>
                            <a:gd name="connsiteX174" fmla="*/ 47406 w 250710"/>
                            <a:gd name="connsiteY174" fmla="*/ 256027 h 315993"/>
                            <a:gd name="connsiteX175" fmla="*/ 38053 w 250710"/>
                            <a:gd name="connsiteY175" fmla="*/ 256027 h 315993"/>
                            <a:gd name="connsiteX176" fmla="*/ 38053 w 250710"/>
                            <a:gd name="connsiteY176" fmla="*/ 236671 h 315993"/>
                            <a:gd name="connsiteX177" fmla="*/ 69931 w 250710"/>
                            <a:gd name="connsiteY177" fmla="*/ 265333 h 315993"/>
                            <a:gd name="connsiteX178" fmla="*/ 69931 w 250710"/>
                            <a:gd name="connsiteY178" fmla="*/ 279323 h 315993"/>
                            <a:gd name="connsiteX179" fmla="*/ 60648 w 250710"/>
                            <a:gd name="connsiteY179" fmla="*/ 279323 h 315993"/>
                            <a:gd name="connsiteX180" fmla="*/ 60648 w 250710"/>
                            <a:gd name="connsiteY180" fmla="*/ 265333 h 315993"/>
                            <a:gd name="connsiteX181" fmla="*/ 69931 w 250710"/>
                            <a:gd name="connsiteY181" fmla="*/ 265333 h 315993"/>
                            <a:gd name="connsiteX182" fmla="*/ 60650 w 250710"/>
                            <a:gd name="connsiteY182" fmla="*/ 236671 h 315993"/>
                            <a:gd name="connsiteX183" fmla="*/ 69933 w 250710"/>
                            <a:gd name="connsiteY183" fmla="*/ 236671 h 315993"/>
                            <a:gd name="connsiteX184" fmla="*/ 69933 w 250710"/>
                            <a:gd name="connsiteY184" fmla="*/ 256027 h 315993"/>
                            <a:gd name="connsiteX185" fmla="*/ 60650 w 250710"/>
                            <a:gd name="connsiteY185" fmla="*/ 256027 h 315993"/>
                            <a:gd name="connsiteX186" fmla="*/ 60650 w 250710"/>
                            <a:gd name="connsiteY186" fmla="*/ 236671 h 315993"/>
                            <a:gd name="connsiteX187" fmla="*/ 179008 w 250710"/>
                            <a:gd name="connsiteY187" fmla="*/ 211881 h 315993"/>
                            <a:gd name="connsiteX188" fmla="*/ 179008 w 250710"/>
                            <a:gd name="connsiteY188" fmla="*/ 197143 h 315993"/>
                            <a:gd name="connsiteX189" fmla="*/ 183650 w 250710"/>
                            <a:gd name="connsiteY189" fmla="*/ 192524 h 315993"/>
                            <a:gd name="connsiteX190" fmla="*/ 188359 w 250710"/>
                            <a:gd name="connsiteY190" fmla="*/ 197143 h 315993"/>
                            <a:gd name="connsiteX191" fmla="*/ 188359 w 250710"/>
                            <a:gd name="connsiteY191" fmla="*/ 211881 h 315993"/>
                            <a:gd name="connsiteX192" fmla="*/ 179008 w 250710"/>
                            <a:gd name="connsiteY192" fmla="*/ 211881 h 315993"/>
                            <a:gd name="connsiteX193" fmla="*/ 21916 w 250710"/>
                            <a:gd name="connsiteY193" fmla="*/ 97174 h 315993"/>
                            <a:gd name="connsiteX194" fmla="*/ 8128 w 250710"/>
                            <a:gd name="connsiteY194" fmla="*/ 148315 h 315993"/>
                            <a:gd name="connsiteX195" fmla="*/ 92525 w 250710"/>
                            <a:gd name="connsiteY195" fmla="*/ 148315 h 315993"/>
                            <a:gd name="connsiteX196" fmla="*/ 92525 w 250710"/>
                            <a:gd name="connsiteY196" fmla="*/ 154561 h 315993"/>
                            <a:gd name="connsiteX197" fmla="*/ -34 w 250710"/>
                            <a:gd name="connsiteY197" fmla="*/ 154561 h 315993"/>
                            <a:gd name="connsiteX198" fmla="*/ 17139 w 250710"/>
                            <a:gd name="connsiteY198" fmla="*/ 90990 h 315993"/>
                            <a:gd name="connsiteX199" fmla="*/ 108157 w 250710"/>
                            <a:gd name="connsiteY199" fmla="*/ 90993 h 315993"/>
                            <a:gd name="connsiteX200" fmla="*/ 108157 w 250710"/>
                            <a:gd name="connsiteY200" fmla="*/ 97174 h 315993"/>
                            <a:gd name="connsiteX201" fmla="*/ 21916 w 250710"/>
                            <a:gd name="connsiteY201" fmla="*/ 97174 h 315993"/>
                            <a:gd name="connsiteX202" fmla="*/ 203104 w 250710"/>
                            <a:gd name="connsiteY202" fmla="*/ 298271 h 315993"/>
                            <a:gd name="connsiteX203" fmla="*/ 203104 w 250710"/>
                            <a:gd name="connsiteY203" fmla="*/ 118904 h 315993"/>
                            <a:gd name="connsiteX204" fmla="*/ 209385 w 250710"/>
                            <a:gd name="connsiteY204" fmla="*/ 118904 h 315993"/>
                            <a:gd name="connsiteX205" fmla="*/ 209385 w 250710"/>
                            <a:gd name="connsiteY205" fmla="*/ 294807 h 315993"/>
                            <a:gd name="connsiteX206" fmla="*/ 203104 w 250710"/>
                            <a:gd name="connsiteY206" fmla="*/ 298271 h 315993"/>
                            <a:gd name="connsiteX207" fmla="*/ 179518 w 250710"/>
                            <a:gd name="connsiteY207" fmla="*/ 250604 h 315993"/>
                            <a:gd name="connsiteX208" fmla="*/ 193510 w 250710"/>
                            <a:gd name="connsiteY208" fmla="*/ 236682 h 315993"/>
                            <a:gd name="connsiteX209" fmla="*/ 193821 w 250710"/>
                            <a:gd name="connsiteY209" fmla="*/ 236682 h 315993"/>
                            <a:gd name="connsiteX210" fmla="*/ 193821 w 250710"/>
                            <a:gd name="connsiteY210" fmla="*/ 242879 h 315993"/>
                            <a:gd name="connsiteX211" fmla="*/ 193510 w 250710"/>
                            <a:gd name="connsiteY211" fmla="*/ 242861 h 315993"/>
                            <a:gd name="connsiteX212" fmla="*/ 185729 w 250710"/>
                            <a:gd name="connsiteY212" fmla="*/ 250604 h 315993"/>
                            <a:gd name="connsiteX213" fmla="*/ 185729 w 250710"/>
                            <a:gd name="connsiteY213" fmla="*/ 300559 h 315993"/>
                            <a:gd name="connsiteX214" fmla="*/ 179518 w 250710"/>
                            <a:gd name="connsiteY214" fmla="*/ 300559 h 315993"/>
                            <a:gd name="connsiteX215" fmla="*/ 179518 w 250710"/>
                            <a:gd name="connsiteY215" fmla="*/ 250604 h 315993"/>
                            <a:gd name="connsiteX216" fmla="*/ 166515 w 250710"/>
                            <a:gd name="connsiteY216" fmla="*/ 203324 h 315993"/>
                            <a:gd name="connsiteX217" fmla="*/ 166515 w 250710"/>
                            <a:gd name="connsiteY217" fmla="*/ 221187 h 315993"/>
                            <a:gd name="connsiteX218" fmla="*/ 193819 w 250710"/>
                            <a:gd name="connsiteY218" fmla="*/ 221187 h 315993"/>
                            <a:gd name="connsiteX219" fmla="*/ 193819 w 250710"/>
                            <a:gd name="connsiteY219" fmla="*/ 227367 h 315993"/>
                            <a:gd name="connsiteX220" fmla="*/ 117437 w 250710"/>
                            <a:gd name="connsiteY220" fmla="*/ 227367 h 315993"/>
                            <a:gd name="connsiteX221" fmla="*/ 117437 w 250710"/>
                            <a:gd name="connsiteY221" fmla="*/ 221187 h 315993"/>
                            <a:gd name="connsiteX222" fmla="*/ 144743 w 250710"/>
                            <a:gd name="connsiteY222" fmla="*/ 221187 h 315993"/>
                            <a:gd name="connsiteX223" fmla="*/ 144743 w 250710"/>
                            <a:gd name="connsiteY223" fmla="*/ 203324 h 315993"/>
                            <a:gd name="connsiteX224" fmla="*/ 155595 w 250710"/>
                            <a:gd name="connsiteY224" fmla="*/ 192527 h 315993"/>
                            <a:gd name="connsiteX225" fmla="*/ 166515 w 250710"/>
                            <a:gd name="connsiteY225" fmla="*/ 203324 h 315993"/>
                            <a:gd name="connsiteX226" fmla="*/ 160304 w 250710"/>
                            <a:gd name="connsiteY226" fmla="*/ 221187 h 315993"/>
                            <a:gd name="connsiteX227" fmla="*/ 160304 w 250710"/>
                            <a:gd name="connsiteY227" fmla="*/ 203324 h 315993"/>
                            <a:gd name="connsiteX228" fmla="*/ 155595 w 250710"/>
                            <a:gd name="connsiteY228" fmla="*/ 198708 h 315993"/>
                            <a:gd name="connsiteX229" fmla="*/ 150954 w 250710"/>
                            <a:gd name="connsiteY229" fmla="*/ 203324 h 315993"/>
                            <a:gd name="connsiteX230" fmla="*/ 150954 w 250710"/>
                            <a:gd name="connsiteY230" fmla="*/ 221187 h 315993"/>
                            <a:gd name="connsiteX231" fmla="*/ 160304 w 250710"/>
                            <a:gd name="connsiteY231" fmla="*/ 221187 h 315993"/>
                            <a:gd name="connsiteX232" fmla="*/ 177439 w 250710"/>
                            <a:gd name="connsiteY232" fmla="*/ 119104 h 315993"/>
                            <a:gd name="connsiteX233" fmla="*/ 177439 w 250710"/>
                            <a:gd name="connsiteY233" fmla="*/ 129704 h 315993"/>
                            <a:gd name="connsiteX234" fmla="*/ 193821 w 250710"/>
                            <a:gd name="connsiteY234" fmla="*/ 129704 h 315993"/>
                            <a:gd name="connsiteX235" fmla="*/ 193821 w 250710"/>
                            <a:gd name="connsiteY235" fmla="*/ 135953 h 315993"/>
                            <a:gd name="connsiteX236" fmla="*/ 171224 w 250710"/>
                            <a:gd name="connsiteY236" fmla="*/ 135953 h 315993"/>
                            <a:gd name="connsiteX237" fmla="*/ 171224 w 250710"/>
                            <a:gd name="connsiteY237" fmla="*/ 122639 h 315993"/>
                            <a:gd name="connsiteX238" fmla="*/ 155529 w 250710"/>
                            <a:gd name="connsiteY238" fmla="*/ 113676 h 315993"/>
                            <a:gd name="connsiteX239" fmla="*/ 140032 w 250710"/>
                            <a:gd name="connsiteY239" fmla="*/ 122573 h 315993"/>
                            <a:gd name="connsiteX240" fmla="*/ 140032 w 250710"/>
                            <a:gd name="connsiteY240" fmla="*/ 135953 h 315993"/>
                            <a:gd name="connsiteX241" fmla="*/ 117439 w 250710"/>
                            <a:gd name="connsiteY241" fmla="*/ 135953 h 315993"/>
                            <a:gd name="connsiteX242" fmla="*/ 117439 w 250710"/>
                            <a:gd name="connsiteY242" fmla="*/ 129704 h 315993"/>
                            <a:gd name="connsiteX243" fmla="*/ 133819 w 250710"/>
                            <a:gd name="connsiteY243" fmla="*/ 129704 h 315993"/>
                            <a:gd name="connsiteX244" fmla="*/ 133819 w 250710"/>
                            <a:gd name="connsiteY244" fmla="*/ 119036 h 315993"/>
                            <a:gd name="connsiteX245" fmla="*/ 155477 w 250710"/>
                            <a:gd name="connsiteY245" fmla="*/ 106468 h 315993"/>
                            <a:gd name="connsiteX246" fmla="*/ 155597 w 250710"/>
                            <a:gd name="connsiteY246" fmla="*/ 106545 h 315993"/>
                            <a:gd name="connsiteX247" fmla="*/ 177439 w 250710"/>
                            <a:gd name="connsiteY247" fmla="*/ 119104 h 315993"/>
                            <a:gd name="connsiteX248" fmla="*/ 122899 w 250710"/>
                            <a:gd name="connsiteY248" fmla="*/ 211881 h 315993"/>
                            <a:gd name="connsiteX249" fmla="*/ 122899 w 250710"/>
                            <a:gd name="connsiteY249" fmla="*/ 197143 h 315993"/>
                            <a:gd name="connsiteX250" fmla="*/ 127606 w 250710"/>
                            <a:gd name="connsiteY250" fmla="*/ 192524 h 315993"/>
                            <a:gd name="connsiteX251" fmla="*/ 132252 w 250710"/>
                            <a:gd name="connsiteY251" fmla="*/ 197143 h 315993"/>
                            <a:gd name="connsiteX252" fmla="*/ 132252 w 250710"/>
                            <a:gd name="connsiteY252" fmla="*/ 211881 h 315993"/>
                            <a:gd name="connsiteX253" fmla="*/ 122899 w 250710"/>
                            <a:gd name="connsiteY253" fmla="*/ 211881 h 315993"/>
                            <a:gd name="connsiteX254" fmla="*/ 169658 w 250710"/>
                            <a:gd name="connsiteY254" fmla="*/ 300561 h 315993"/>
                            <a:gd name="connsiteX255" fmla="*/ 163445 w 250710"/>
                            <a:gd name="connsiteY255" fmla="*/ 300561 h 315993"/>
                            <a:gd name="connsiteX256" fmla="*/ 163445 w 250710"/>
                            <a:gd name="connsiteY256" fmla="*/ 250606 h 315993"/>
                            <a:gd name="connsiteX257" fmla="*/ 155595 w 250710"/>
                            <a:gd name="connsiteY257" fmla="*/ 242863 h 315993"/>
                            <a:gd name="connsiteX258" fmla="*/ 147813 w 250710"/>
                            <a:gd name="connsiteY258" fmla="*/ 250606 h 315993"/>
                            <a:gd name="connsiteX259" fmla="*/ 147813 w 250710"/>
                            <a:gd name="connsiteY259" fmla="*/ 300561 h 315993"/>
                            <a:gd name="connsiteX260" fmla="*/ 141603 w 250710"/>
                            <a:gd name="connsiteY260" fmla="*/ 300561 h 315993"/>
                            <a:gd name="connsiteX261" fmla="*/ 141603 w 250710"/>
                            <a:gd name="connsiteY261" fmla="*/ 250606 h 315993"/>
                            <a:gd name="connsiteX262" fmla="*/ 155595 w 250710"/>
                            <a:gd name="connsiteY262" fmla="*/ 236682 h 315993"/>
                            <a:gd name="connsiteX263" fmla="*/ 169658 w 250710"/>
                            <a:gd name="connsiteY263" fmla="*/ 250606 h 315993"/>
                            <a:gd name="connsiteX264" fmla="*/ 169658 w 250710"/>
                            <a:gd name="connsiteY264" fmla="*/ 300561 h 315993"/>
                            <a:gd name="connsiteX265" fmla="*/ 101878 w 250710"/>
                            <a:gd name="connsiteY265" fmla="*/ 294807 h 315993"/>
                            <a:gd name="connsiteX266" fmla="*/ 101878 w 250710"/>
                            <a:gd name="connsiteY266" fmla="*/ 118904 h 315993"/>
                            <a:gd name="connsiteX267" fmla="*/ 108159 w 250710"/>
                            <a:gd name="connsiteY267" fmla="*/ 118904 h 315993"/>
                            <a:gd name="connsiteX268" fmla="*/ 108159 w 250710"/>
                            <a:gd name="connsiteY268" fmla="*/ 298271 h 315993"/>
                            <a:gd name="connsiteX269" fmla="*/ 101878 w 250710"/>
                            <a:gd name="connsiteY269" fmla="*/ 294807 h 315993"/>
                            <a:gd name="connsiteX270" fmla="*/ 161874 w 250710"/>
                            <a:gd name="connsiteY270" fmla="*/ 130593 h 315993"/>
                            <a:gd name="connsiteX271" fmla="*/ 155595 w 250710"/>
                            <a:gd name="connsiteY271" fmla="*/ 136912 h 315993"/>
                            <a:gd name="connsiteX272" fmla="*/ 149382 w 250710"/>
                            <a:gd name="connsiteY272" fmla="*/ 130593 h 315993"/>
                            <a:gd name="connsiteX273" fmla="*/ 155595 w 250710"/>
                            <a:gd name="connsiteY273" fmla="*/ 124274 h 315993"/>
                            <a:gd name="connsiteX274" fmla="*/ 161874 w 250710"/>
                            <a:gd name="connsiteY274" fmla="*/ 130593 h 315993"/>
                            <a:gd name="connsiteX275" fmla="*/ 122899 w 250710"/>
                            <a:gd name="connsiteY275" fmla="*/ 163867 h 315993"/>
                            <a:gd name="connsiteX276" fmla="*/ 132252 w 250710"/>
                            <a:gd name="connsiteY276" fmla="*/ 163867 h 315993"/>
                            <a:gd name="connsiteX277" fmla="*/ 132252 w 250710"/>
                            <a:gd name="connsiteY277" fmla="*/ 183224 h 315993"/>
                            <a:gd name="connsiteX278" fmla="*/ 122899 w 250710"/>
                            <a:gd name="connsiteY278" fmla="*/ 183224 h 315993"/>
                            <a:gd name="connsiteX279" fmla="*/ 122899 w 250710"/>
                            <a:gd name="connsiteY279" fmla="*/ 163867 h 315993"/>
                            <a:gd name="connsiteX280" fmla="*/ 155801 w 250710"/>
                            <a:gd name="connsiteY280" fmla="*/ 142134 h 315993"/>
                            <a:gd name="connsiteX281" fmla="*/ 173548 w 250710"/>
                            <a:gd name="connsiteY281" fmla="*/ 148315 h 315993"/>
                            <a:gd name="connsiteX282" fmla="*/ 193819 w 250710"/>
                            <a:gd name="connsiteY282" fmla="*/ 148315 h 315993"/>
                            <a:gd name="connsiteX283" fmla="*/ 193819 w 250710"/>
                            <a:gd name="connsiteY283" fmla="*/ 154561 h 315993"/>
                            <a:gd name="connsiteX284" fmla="*/ 171224 w 250710"/>
                            <a:gd name="connsiteY284" fmla="*/ 154561 h 315993"/>
                            <a:gd name="connsiteX285" fmla="*/ 155801 w 250710"/>
                            <a:gd name="connsiteY285" fmla="*/ 148315 h 315993"/>
                            <a:gd name="connsiteX286" fmla="*/ 140372 w 250710"/>
                            <a:gd name="connsiteY286" fmla="*/ 154561 h 315993"/>
                            <a:gd name="connsiteX287" fmla="*/ 117437 w 250710"/>
                            <a:gd name="connsiteY287" fmla="*/ 154561 h 315993"/>
                            <a:gd name="connsiteX288" fmla="*/ 117437 w 250710"/>
                            <a:gd name="connsiteY288" fmla="*/ 148315 h 315993"/>
                            <a:gd name="connsiteX289" fmla="*/ 138055 w 250710"/>
                            <a:gd name="connsiteY289" fmla="*/ 148315 h 315993"/>
                            <a:gd name="connsiteX290" fmla="*/ 155801 w 250710"/>
                            <a:gd name="connsiteY290" fmla="*/ 142134 h 315993"/>
                            <a:gd name="connsiteX291" fmla="*/ 166515 w 250710"/>
                            <a:gd name="connsiteY291" fmla="*/ 183221 h 315993"/>
                            <a:gd name="connsiteX292" fmla="*/ 160304 w 250710"/>
                            <a:gd name="connsiteY292" fmla="*/ 183221 h 315993"/>
                            <a:gd name="connsiteX293" fmla="*/ 160304 w 250710"/>
                            <a:gd name="connsiteY293" fmla="*/ 168483 h 315993"/>
                            <a:gd name="connsiteX294" fmla="*/ 155595 w 250710"/>
                            <a:gd name="connsiteY294" fmla="*/ 163865 h 315993"/>
                            <a:gd name="connsiteX295" fmla="*/ 150954 w 250710"/>
                            <a:gd name="connsiteY295" fmla="*/ 168483 h 315993"/>
                            <a:gd name="connsiteX296" fmla="*/ 150954 w 250710"/>
                            <a:gd name="connsiteY296" fmla="*/ 183221 h 315993"/>
                            <a:gd name="connsiteX297" fmla="*/ 144743 w 250710"/>
                            <a:gd name="connsiteY297" fmla="*/ 183221 h 315993"/>
                            <a:gd name="connsiteX298" fmla="*/ 144743 w 250710"/>
                            <a:gd name="connsiteY298" fmla="*/ 168483 h 315993"/>
                            <a:gd name="connsiteX299" fmla="*/ 155595 w 250710"/>
                            <a:gd name="connsiteY299" fmla="*/ 157618 h 315993"/>
                            <a:gd name="connsiteX300" fmla="*/ 166515 w 250710"/>
                            <a:gd name="connsiteY300" fmla="*/ 168483 h 315993"/>
                            <a:gd name="connsiteX301" fmla="*/ 166515 w 250710"/>
                            <a:gd name="connsiteY301" fmla="*/ 183221 h 315993"/>
                            <a:gd name="connsiteX302" fmla="*/ 179008 w 250710"/>
                            <a:gd name="connsiteY302" fmla="*/ 163867 h 315993"/>
                            <a:gd name="connsiteX303" fmla="*/ 188359 w 250710"/>
                            <a:gd name="connsiteY303" fmla="*/ 163867 h 315993"/>
                            <a:gd name="connsiteX304" fmla="*/ 188359 w 250710"/>
                            <a:gd name="connsiteY304" fmla="*/ 183224 h 315993"/>
                            <a:gd name="connsiteX305" fmla="*/ 179008 w 250710"/>
                            <a:gd name="connsiteY305" fmla="*/ 183224 h 315993"/>
                            <a:gd name="connsiteX306" fmla="*/ 179008 w 250710"/>
                            <a:gd name="connsiteY306" fmla="*/ 163867 h 315993"/>
                            <a:gd name="connsiteX307" fmla="*/ 125631 w 250710"/>
                            <a:gd name="connsiteY307" fmla="*/ 309830 h 315993"/>
                            <a:gd name="connsiteX308" fmla="*/ 185627 w 250710"/>
                            <a:gd name="connsiteY308" fmla="*/ 309830 h 315993"/>
                            <a:gd name="connsiteX309" fmla="*/ 193819 w 250710"/>
                            <a:gd name="connsiteY309" fmla="*/ 305173 h 315993"/>
                            <a:gd name="connsiteX310" fmla="*/ 193819 w 250710"/>
                            <a:gd name="connsiteY310" fmla="*/ 312345 h 315993"/>
                            <a:gd name="connsiteX311" fmla="*/ 187296 w 250710"/>
                            <a:gd name="connsiteY311" fmla="*/ 316011 h 315993"/>
                            <a:gd name="connsiteX312" fmla="*/ 123963 w 250710"/>
                            <a:gd name="connsiteY312" fmla="*/ 316011 h 315993"/>
                            <a:gd name="connsiteX313" fmla="*/ 117437 w 250710"/>
                            <a:gd name="connsiteY313" fmla="*/ 312345 h 315993"/>
                            <a:gd name="connsiteX314" fmla="*/ 117437 w 250710"/>
                            <a:gd name="connsiteY314" fmla="*/ 305173 h 315993"/>
                            <a:gd name="connsiteX315" fmla="*/ 125631 w 250710"/>
                            <a:gd name="connsiteY315" fmla="*/ 309830 h 3159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</a:cxnLst>
                          <a:rect l="l" t="t" r="r" b="b"/>
                          <a:pathLst>
                            <a:path w="250710" h="315993">
                              <a:moveTo>
                                <a:pt x="250610" y="265333"/>
                              </a:moveTo>
                              <a:lnTo>
                                <a:pt x="250610" y="279323"/>
                              </a:lnTo>
                              <a:lnTo>
                                <a:pt x="241328" y="279323"/>
                              </a:lnTo>
                              <a:lnTo>
                                <a:pt x="241328" y="265333"/>
                              </a:lnTo>
                              <a:lnTo>
                                <a:pt x="250610" y="265333"/>
                              </a:lnTo>
                              <a:close/>
                              <a:moveTo>
                                <a:pt x="218733" y="236671"/>
                              </a:moveTo>
                              <a:lnTo>
                                <a:pt x="228086" y="236671"/>
                              </a:lnTo>
                              <a:lnTo>
                                <a:pt x="228086" y="256027"/>
                              </a:lnTo>
                              <a:lnTo>
                                <a:pt x="218733" y="256027"/>
                              </a:lnTo>
                              <a:lnTo>
                                <a:pt x="218733" y="236671"/>
                              </a:lnTo>
                              <a:close/>
                              <a:moveTo>
                                <a:pt x="250610" y="236671"/>
                              </a:moveTo>
                              <a:lnTo>
                                <a:pt x="250610" y="256027"/>
                              </a:lnTo>
                              <a:lnTo>
                                <a:pt x="241328" y="256027"/>
                              </a:lnTo>
                              <a:lnTo>
                                <a:pt x="241328" y="236671"/>
                              </a:lnTo>
                              <a:lnTo>
                                <a:pt x="250610" y="236671"/>
                              </a:lnTo>
                              <a:close/>
                              <a:moveTo>
                                <a:pt x="250610" y="221187"/>
                              </a:moveTo>
                              <a:lnTo>
                                <a:pt x="250610" y="227367"/>
                              </a:lnTo>
                              <a:lnTo>
                                <a:pt x="218735" y="227367"/>
                              </a:lnTo>
                              <a:lnTo>
                                <a:pt x="218735" y="221187"/>
                              </a:lnTo>
                              <a:lnTo>
                                <a:pt x="250610" y="221187"/>
                              </a:lnTo>
                              <a:close/>
                              <a:moveTo>
                                <a:pt x="250610" y="288558"/>
                              </a:moveTo>
                              <a:lnTo>
                                <a:pt x="250610" y="294807"/>
                              </a:lnTo>
                              <a:lnTo>
                                <a:pt x="218735" y="294807"/>
                              </a:lnTo>
                              <a:lnTo>
                                <a:pt x="218735" y="288558"/>
                              </a:lnTo>
                              <a:lnTo>
                                <a:pt x="250610" y="288558"/>
                              </a:lnTo>
                              <a:close/>
                              <a:moveTo>
                                <a:pt x="228088" y="265333"/>
                              </a:moveTo>
                              <a:lnTo>
                                <a:pt x="228088" y="279323"/>
                              </a:lnTo>
                              <a:lnTo>
                                <a:pt x="218735" y="279323"/>
                              </a:lnTo>
                              <a:lnTo>
                                <a:pt x="218735" y="265333"/>
                              </a:lnTo>
                              <a:lnTo>
                                <a:pt x="228088" y="265333"/>
                              </a:lnTo>
                              <a:close/>
                              <a:moveTo>
                                <a:pt x="250610" y="163865"/>
                              </a:moveTo>
                              <a:lnTo>
                                <a:pt x="250610" y="183221"/>
                              </a:lnTo>
                              <a:lnTo>
                                <a:pt x="241328" y="183221"/>
                              </a:lnTo>
                              <a:lnTo>
                                <a:pt x="241328" y="163865"/>
                              </a:lnTo>
                              <a:lnTo>
                                <a:pt x="250610" y="163865"/>
                              </a:lnTo>
                              <a:close/>
                              <a:moveTo>
                                <a:pt x="250610" y="148315"/>
                              </a:moveTo>
                              <a:lnTo>
                                <a:pt x="250610" y="154561"/>
                              </a:lnTo>
                              <a:lnTo>
                                <a:pt x="218735" y="154561"/>
                              </a:lnTo>
                              <a:lnTo>
                                <a:pt x="218735" y="148315"/>
                              </a:lnTo>
                              <a:lnTo>
                                <a:pt x="250610" y="148315"/>
                              </a:lnTo>
                              <a:close/>
                              <a:moveTo>
                                <a:pt x="218735" y="211881"/>
                              </a:moveTo>
                              <a:lnTo>
                                <a:pt x="218735" y="197143"/>
                              </a:lnTo>
                              <a:cubicBezTo>
                                <a:pt x="218735" y="194563"/>
                                <a:pt x="220783" y="192524"/>
                                <a:pt x="223379" y="192524"/>
                              </a:cubicBezTo>
                              <a:cubicBezTo>
                                <a:pt x="225971" y="192524"/>
                                <a:pt x="228088" y="194563"/>
                                <a:pt x="228088" y="197143"/>
                              </a:cubicBezTo>
                              <a:lnTo>
                                <a:pt x="228088" y="211881"/>
                              </a:lnTo>
                              <a:lnTo>
                                <a:pt x="218735" y="211881"/>
                              </a:lnTo>
                              <a:close/>
                              <a:moveTo>
                                <a:pt x="250610" y="90993"/>
                              </a:moveTo>
                              <a:lnTo>
                                <a:pt x="250610" y="97174"/>
                              </a:lnTo>
                              <a:lnTo>
                                <a:pt x="203104" y="97174"/>
                              </a:lnTo>
                              <a:lnTo>
                                <a:pt x="203104" y="90993"/>
                              </a:lnTo>
                              <a:lnTo>
                                <a:pt x="250610" y="90993"/>
                              </a:lnTo>
                              <a:close/>
                              <a:moveTo>
                                <a:pt x="245969" y="192527"/>
                              </a:moveTo>
                              <a:cubicBezTo>
                                <a:pt x="248563" y="192527"/>
                                <a:pt x="250610" y="194565"/>
                                <a:pt x="250610" y="197145"/>
                              </a:cubicBezTo>
                              <a:lnTo>
                                <a:pt x="250610" y="211883"/>
                              </a:lnTo>
                              <a:lnTo>
                                <a:pt x="241328" y="211883"/>
                              </a:lnTo>
                              <a:lnTo>
                                <a:pt x="241328" y="197145"/>
                              </a:lnTo>
                              <a:cubicBezTo>
                                <a:pt x="241328" y="194565"/>
                                <a:pt x="243375" y="192527"/>
                                <a:pt x="245969" y="192527"/>
                              </a:cubicBezTo>
                              <a:close/>
                              <a:moveTo>
                                <a:pt x="218733" y="163867"/>
                              </a:moveTo>
                              <a:lnTo>
                                <a:pt x="228086" y="163867"/>
                              </a:lnTo>
                              <a:lnTo>
                                <a:pt x="228086" y="183224"/>
                              </a:lnTo>
                              <a:lnTo>
                                <a:pt x="218733" y="183224"/>
                              </a:lnTo>
                              <a:lnTo>
                                <a:pt x="218733" y="163867"/>
                              </a:lnTo>
                              <a:close/>
                              <a:moveTo>
                                <a:pt x="38053" y="211881"/>
                              </a:moveTo>
                              <a:lnTo>
                                <a:pt x="38053" y="197143"/>
                              </a:lnTo>
                              <a:cubicBezTo>
                                <a:pt x="38053" y="194563"/>
                                <a:pt x="40103" y="192524"/>
                                <a:pt x="42697" y="192524"/>
                              </a:cubicBezTo>
                              <a:cubicBezTo>
                                <a:pt x="45289" y="192524"/>
                                <a:pt x="47406" y="194563"/>
                                <a:pt x="47406" y="197143"/>
                              </a:cubicBezTo>
                              <a:lnTo>
                                <a:pt x="47406" y="211881"/>
                              </a:lnTo>
                              <a:lnTo>
                                <a:pt x="38053" y="211881"/>
                              </a:lnTo>
                              <a:close/>
                              <a:moveTo>
                                <a:pt x="15461" y="163867"/>
                              </a:moveTo>
                              <a:lnTo>
                                <a:pt x="24812" y="163867"/>
                              </a:lnTo>
                              <a:lnTo>
                                <a:pt x="24812" y="183224"/>
                              </a:lnTo>
                              <a:lnTo>
                                <a:pt x="15461" y="183224"/>
                              </a:lnTo>
                              <a:lnTo>
                                <a:pt x="15461" y="163867"/>
                              </a:lnTo>
                              <a:close/>
                              <a:moveTo>
                                <a:pt x="160304" y="59539"/>
                              </a:moveTo>
                              <a:cubicBezTo>
                                <a:pt x="160304" y="57027"/>
                                <a:pt x="158187" y="54921"/>
                                <a:pt x="155595" y="54921"/>
                              </a:cubicBezTo>
                              <a:lnTo>
                                <a:pt x="152520" y="54921"/>
                              </a:lnTo>
                              <a:lnTo>
                                <a:pt x="152520" y="18"/>
                              </a:lnTo>
                              <a:lnTo>
                                <a:pt x="158733" y="18"/>
                              </a:lnTo>
                              <a:lnTo>
                                <a:pt x="158733" y="49146"/>
                              </a:lnTo>
                              <a:cubicBezTo>
                                <a:pt x="163241" y="50504"/>
                                <a:pt x="166515" y="54649"/>
                                <a:pt x="166515" y="59539"/>
                              </a:cubicBezTo>
                              <a:lnTo>
                                <a:pt x="166515" y="63795"/>
                              </a:lnTo>
                              <a:lnTo>
                                <a:pt x="160295" y="63795"/>
                              </a:lnTo>
                              <a:lnTo>
                                <a:pt x="160295" y="62664"/>
                              </a:lnTo>
                              <a:lnTo>
                                <a:pt x="160304" y="62664"/>
                              </a:lnTo>
                              <a:lnTo>
                                <a:pt x="160304" y="59539"/>
                              </a:lnTo>
                              <a:close/>
                              <a:moveTo>
                                <a:pt x="92525" y="163865"/>
                              </a:moveTo>
                              <a:lnTo>
                                <a:pt x="92525" y="183221"/>
                              </a:lnTo>
                              <a:lnTo>
                                <a:pt x="83174" y="183221"/>
                              </a:lnTo>
                              <a:lnTo>
                                <a:pt x="83174" y="163865"/>
                              </a:lnTo>
                              <a:lnTo>
                                <a:pt x="92525" y="163865"/>
                              </a:lnTo>
                              <a:close/>
                              <a:moveTo>
                                <a:pt x="15461" y="211881"/>
                              </a:moveTo>
                              <a:lnTo>
                                <a:pt x="15461" y="197143"/>
                              </a:lnTo>
                              <a:cubicBezTo>
                                <a:pt x="15461" y="194563"/>
                                <a:pt x="17508" y="192524"/>
                                <a:pt x="20102" y="192524"/>
                              </a:cubicBezTo>
                              <a:cubicBezTo>
                                <a:pt x="22696" y="192524"/>
                                <a:pt x="24812" y="194563"/>
                                <a:pt x="24812" y="197143"/>
                              </a:cubicBezTo>
                              <a:lnTo>
                                <a:pt x="24812" y="211881"/>
                              </a:lnTo>
                              <a:lnTo>
                                <a:pt x="15461" y="211881"/>
                              </a:lnTo>
                              <a:close/>
                              <a:moveTo>
                                <a:pt x="24812" y="265333"/>
                              </a:moveTo>
                              <a:lnTo>
                                <a:pt x="24812" y="279323"/>
                              </a:lnTo>
                              <a:lnTo>
                                <a:pt x="15461" y="279323"/>
                              </a:lnTo>
                              <a:lnTo>
                                <a:pt x="15461" y="265333"/>
                              </a:lnTo>
                              <a:lnTo>
                                <a:pt x="24812" y="265333"/>
                              </a:lnTo>
                              <a:close/>
                              <a:moveTo>
                                <a:pt x="87882" y="192527"/>
                              </a:moveTo>
                              <a:cubicBezTo>
                                <a:pt x="90478" y="192527"/>
                                <a:pt x="92525" y="194565"/>
                                <a:pt x="92525" y="197145"/>
                              </a:cubicBezTo>
                              <a:lnTo>
                                <a:pt x="92525" y="211883"/>
                              </a:lnTo>
                              <a:lnTo>
                                <a:pt x="83177" y="211883"/>
                              </a:lnTo>
                              <a:lnTo>
                                <a:pt x="83177" y="197145"/>
                              </a:lnTo>
                              <a:cubicBezTo>
                                <a:pt x="83177" y="194565"/>
                                <a:pt x="85288" y="192527"/>
                                <a:pt x="87882" y="192527"/>
                              </a:cubicBezTo>
                              <a:close/>
                              <a:moveTo>
                                <a:pt x="60650" y="163867"/>
                              </a:moveTo>
                              <a:lnTo>
                                <a:pt x="69933" y="163867"/>
                              </a:lnTo>
                              <a:lnTo>
                                <a:pt x="69933" y="183224"/>
                              </a:lnTo>
                              <a:lnTo>
                                <a:pt x="60650" y="183224"/>
                              </a:lnTo>
                              <a:lnTo>
                                <a:pt x="60650" y="163867"/>
                              </a:lnTo>
                              <a:close/>
                              <a:moveTo>
                                <a:pt x="38053" y="163867"/>
                              </a:moveTo>
                              <a:lnTo>
                                <a:pt x="47406" y="163867"/>
                              </a:lnTo>
                              <a:lnTo>
                                <a:pt x="47406" y="183224"/>
                              </a:lnTo>
                              <a:lnTo>
                                <a:pt x="38053" y="183224"/>
                              </a:lnTo>
                              <a:lnTo>
                                <a:pt x="38053" y="163867"/>
                              </a:lnTo>
                              <a:close/>
                              <a:moveTo>
                                <a:pt x="60648" y="211881"/>
                              </a:moveTo>
                              <a:lnTo>
                                <a:pt x="60648" y="197143"/>
                              </a:lnTo>
                              <a:cubicBezTo>
                                <a:pt x="60648" y="194563"/>
                                <a:pt x="62695" y="192524"/>
                                <a:pt x="65289" y="192524"/>
                              </a:cubicBezTo>
                              <a:cubicBezTo>
                                <a:pt x="67881" y="192524"/>
                                <a:pt x="69931" y="194563"/>
                                <a:pt x="69931" y="197143"/>
                              </a:cubicBezTo>
                              <a:lnTo>
                                <a:pt x="69931" y="211881"/>
                              </a:lnTo>
                              <a:lnTo>
                                <a:pt x="60648" y="211881"/>
                              </a:lnTo>
                              <a:close/>
                              <a:moveTo>
                                <a:pt x="6110" y="163867"/>
                              </a:moveTo>
                              <a:lnTo>
                                <a:pt x="6110" y="221187"/>
                              </a:lnTo>
                              <a:lnTo>
                                <a:pt x="92525" y="221187"/>
                              </a:lnTo>
                              <a:lnTo>
                                <a:pt x="92525" y="227367"/>
                              </a:lnTo>
                              <a:lnTo>
                                <a:pt x="6110" y="227367"/>
                              </a:lnTo>
                              <a:lnTo>
                                <a:pt x="6110" y="288560"/>
                              </a:lnTo>
                              <a:lnTo>
                                <a:pt x="92525" y="288560"/>
                              </a:lnTo>
                              <a:lnTo>
                                <a:pt x="92525" y="294809"/>
                              </a:lnTo>
                              <a:lnTo>
                                <a:pt x="-100" y="294809"/>
                              </a:lnTo>
                              <a:lnTo>
                                <a:pt x="-100" y="163867"/>
                              </a:lnTo>
                              <a:lnTo>
                                <a:pt x="6110" y="163867"/>
                              </a:lnTo>
                              <a:close/>
                              <a:moveTo>
                                <a:pt x="15461" y="236671"/>
                              </a:moveTo>
                              <a:lnTo>
                                <a:pt x="24812" y="236671"/>
                              </a:lnTo>
                              <a:lnTo>
                                <a:pt x="24812" y="256027"/>
                              </a:lnTo>
                              <a:lnTo>
                                <a:pt x="15461" y="256027"/>
                              </a:lnTo>
                              <a:lnTo>
                                <a:pt x="15461" y="236671"/>
                              </a:lnTo>
                              <a:close/>
                              <a:moveTo>
                                <a:pt x="131819" y="78565"/>
                              </a:moveTo>
                              <a:lnTo>
                                <a:pt x="124310" y="106613"/>
                              </a:lnTo>
                              <a:lnTo>
                                <a:pt x="117825" y="106613"/>
                              </a:lnTo>
                              <a:lnTo>
                                <a:pt x="127008" y="72384"/>
                              </a:lnTo>
                              <a:lnTo>
                                <a:pt x="184228" y="72384"/>
                              </a:lnTo>
                              <a:lnTo>
                                <a:pt x="193411" y="106613"/>
                              </a:lnTo>
                              <a:lnTo>
                                <a:pt x="186926" y="106613"/>
                              </a:lnTo>
                              <a:lnTo>
                                <a:pt x="179416" y="78565"/>
                              </a:lnTo>
                              <a:lnTo>
                                <a:pt x="131819" y="78565"/>
                              </a:lnTo>
                              <a:close/>
                              <a:moveTo>
                                <a:pt x="92525" y="236671"/>
                              </a:moveTo>
                              <a:lnTo>
                                <a:pt x="92525" y="256027"/>
                              </a:lnTo>
                              <a:lnTo>
                                <a:pt x="83174" y="256027"/>
                              </a:lnTo>
                              <a:lnTo>
                                <a:pt x="83174" y="236671"/>
                              </a:lnTo>
                              <a:lnTo>
                                <a:pt x="92525" y="236671"/>
                              </a:lnTo>
                              <a:close/>
                              <a:moveTo>
                                <a:pt x="125532" y="250604"/>
                              </a:moveTo>
                              <a:cubicBezTo>
                                <a:pt x="125532" y="246325"/>
                                <a:pt x="122049" y="242861"/>
                                <a:pt x="117748" y="242861"/>
                              </a:cubicBezTo>
                              <a:cubicBezTo>
                                <a:pt x="117476" y="242861"/>
                                <a:pt x="117711" y="242879"/>
                                <a:pt x="117439" y="242879"/>
                              </a:cubicBezTo>
                              <a:lnTo>
                                <a:pt x="117439" y="236682"/>
                              </a:lnTo>
                              <a:lnTo>
                                <a:pt x="117748" y="236682"/>
                              </a:lnTo>
                              <a:cubicBezTo>
                                <a:pt x="125461" y="236682"/>
                                <a:pt x="131742" y="242929"/>
                                <a:pt x="131742" y="250604"/>
                              </a:cubicBezTo>
                              <a:lnTo>
                                <a:pt x="131742" y="300559"/>
                              </a:lnTo>
                              <a:lnTo>
                                <a:pt x="125532" y="300559"/>
                              </a:lnTo>
                              <a:lnTo>
                                <a:pt x="125532" y="250604"/>
                              </a:lnTo>
                              <a:close/>
                              <a:moveTo>
                                <a:pt x="92525" y="265333"/>
                              </a:moveTo>
                              <a:lnTo>
                                <a:pt x="92525" y="279323"/>
                              </a:lnTo>
                              <a:lnTo>
                                <a:pt x="83174" y="279323"/>
                              </a:lnTo>
                              <a:lnTo>
                                <a:pt x="83174" y="265333"/>
                              </a:lnTo>
                              <a:lnTo>
                                <a:pt x="92525" y="265333"/>
                              </a:lnTo>
                              <a:close/>
                              <a:moveTo>
                                <a:pt x="47406" y="265333"/>
                              </a:moveTo>
                              <a:lnTo>
                                <a:pt x="47406" y="279323"/>
                              </a:lnTo>
                              <a:lnTo>
                                <a:pt x="38053" y="279323"/>
                              </a:lnTo>
                              <a:lnTo>
                                <a:pt x="38053" y="265333"/>
                              </a:lnTo>
                              <a:lnTo>
                                <a:pt x="47406" y="265333"/>
                              </a:lnTo>
                              <a:close/>
                              <a:moveTo>
                                <a:pt x="38053" y="236671"/>
                              </a:moveTo>
                              <a:lnTo>
                                <a:pt x="47406" y="236671"/>
                              </a:lnTo>
                              <a:lnTo>
                                <a:pt x="47406" y="256027"/>
                              </a:lnTo>
                              <a:lnTo>
                                <a:pt x="38053" y="256027"/>
                              </a:lnTo>
                              <a:lnTo>
                                <a:pt x="38053" y="236671"/>
                              </a:lnTo>
                              <a:close/>
                              <a:moveTo>
                                <a:pt x="69931" y="265333"/>
                              </a:moveTo>
                              <a:lnTo>
                                <a:pt x="69931" y="279323"/>
                              </a:lnTo>
                              <a:lnTo>
                                <a:pt x="60648" y="279323"/>
                              </a:lnTo>
                              <a:lnTo>
                                <a:pt x="60648" y="265333"/>
                              </a:lnTo>
                              <a:lnTo>
                                <a:pt x="69931" y="265333"/>
                              </a:lnTo>
                              <a:close/>
                              <a:moveTo>
                                <a:pt x="60650" y="236671"/>
                              </a:moveTo>
                              <a:lnTo>
                                <a:pt x="69933" y="236671"/>
                              </a:lnTo>
                              <a:lnTo>
                                <a:pt x="69933" y="256027"/>
                              </a:lnTo>
                              <a:lnTo>
                                <a:pt x="60650" y="256027"/>
                              </a:lnTo>
                              <a:lnTo>
                                <a:pt x="60650" y="236671"/>
                              </a:lnTo>
                              <a:close/>
                              <a:moveTo>
                                <a:pt x="179008" y="211881"/>
                              </a:moveTo>
                              <a:lnTo>
                                <a:pt x="179008" y="197143"/>
                              </a:lnTo>
                              <a:cubicBezTo>
                                <a:pt x="179008" y="194563"/>
                                <a:pt x="181056" y="192524"/>
                                <a:pt x="183650" y="192524"/>
                              </a:cubicBezTo>
                              <a:cubicBezTo>
                                <a:pt x="186243" y="192524"/>
                                <a:pt x="188359" y="194563"/>
                                <a:pt x="188359" y="197143"/>
                              </a:cubicBezTo>
                              <a:lnTo>
                                <a:pt x="188359" y="211881"/>
                              </a:lnTo>
                              <a:lnTo>
                                <a:pt x="179008" y="211881"/>
                              </a:lnTo>
                              <a:close/>
                              <a:moveTo>
                                <a:pt x="21916" y="97174"/>
                              </a:moveTo>
                              <a:lnTo>
                                <a:pt x="8128" y="148315"/>
                              </a:lnTo>
                              <a:lnTo>
                                <a:pt x="92525" y="148315"/>
                              </a:lnTo>
                              <a:lnTo>
                                <a:pt x="92525" y="154561"/>
                              </a:lnTo>
                              <a:lnTo>
                                <a:pt x="-34" y="154561"/>
                              </a:lnTo>
                              <a:lnTo>
                                <a:pt x="17139" y="90990"/>
                              </a:lnTo>
                              <a:lnTo>
                                <a:pt x="108157" y="90993"/>
                              </a:lnTo>
                              <a:lnTo>
                                <a:pt x="108157" y="97174"/>
                              </a:lnTo>
                              <a:lnTo>
                                <a:pt x="21916" y="97174"/>
                              </a:lnTo>
                              <a:close/>
                              <a:moveTo>
                                <a:pt x="203104" y="298271"/>
                              </a:moveTo>
                              <a:lnTo>
                                <a:pt x="203104" y="118904"/>
                              </a:lnTo>
                              <a:lnTo>
                                <a:pt x="209385" y="118904"/>
                              </a:lnTo>
                              <a:lnTo>
                                <a:pt x="209385" y="294807"/>
                              </a:lnTo>
                              <a:lnTo>
                                <a:pt x="203104" y="298271"/>
                              </a:lnTo>
                              <a:close/>
                              <a:moveTo>
                                <a:pt x="179518" y="250604"/>
                              </a:moveTo>
                              <a:cubicBezTo>
                                <a:pt x="179518" y="242929"/>
                                <a:pt x="185799" y="236682"/>
                                <a:pt x="193510" y="236682"/>
                              </a:cubicBezTo>
                              <a:lnTo>
                                <a:pt x="193821" y="236682"/>
                              </a:lnTo>
                              <a:lnTo>
                                <a:pt x="193821" y="242879"/>
                              </a:lnTo>
                              <a:cubicBezTo>
                                <a:pt x="193549" y="242879"/>
                                <a:pt x="193785" y="242861"/>
                                <a:pt x="193510" y="242861"/>
                              </a:cubicBezTo>
                              <a:cubicBezTo>
                                <a:pt x="189212" y="242861"/>
                                <a:pt x="185729" y="246325"/>
                                <a:pt x="185729" y="250604"/>
                              </a:cubicBezTo>
                              <a:lnTo>
                                <a:pt x="185729" y="300559"/>
                              </a:lnTo>
                              <a:lnTo>
                                <a:pt x="179518" y="300559"/>
                              </a:lnTo>
                              <a:lnTo>
                                <a:pt x="179518" y="250604"/>
                              </a:lnTo>
                              <a:close/>
                              <a:moveTo>
                                <a:pt x="166515" y="203324"/>
                              </a:moveTo>
                              <a:lnTo>
                                <a:pt x="166515" y="221187"/>
                              </a:lnTo>
                              <a:lnTo>
                                <a:pt x="193819" y="221187"/>
                              </a:lnTo>
                              <a:lnTo>
                                <a:pt x="193819" y="227367"/>
                              </a:lnTo>
                              <a:lnTo>
                                <a:pt x="117437" y="227367"/>
                              </a:lnTo>
                              <a:lnTo>
                                <a:pt x="117437" y="221187"/>
                              </a:lnTo>
                              <a:lnTo>
                                <a:pt x="144743" y="221187"/>
                              </a:lnTo>
                              <a:lnTo>
                                <a:pt x="144743" y="203324"/>
                              </a:lnTo>
                              <a:cubicBezTo>
                                <a:pt x="144743" y="197349"/>
                                <a:pt x="149587" y="192527"/>
                                <a:pt x="155595" y="192527"/>
                              </a:cubicBezTo>
                              <a:cubicBezTo>
                                <a:pt x="161669" y="192527"/>
                                <a:pt x="166515" y="197349"/>
                                <a:pt x="166515" y="203324"/>
                              </a:cubicBezTo>
                              <a:close/>
                              <a:moveTo>
                                <a:pt x="160304" y="221187"/>
                              </a:moveTo>
                              <a:lnTo>
                                <a:pt x="160304" y="203324"/>
                              </a:lnTo>
                              <a:cubicBezTo>
                                <a:pt x="160304" y="200812"/>
                                <a:pt x="158187" y="198708"/>
                                <a:pt x="155595" y="198708"/>
                              </a:cubicBezTo>
                              <a:cubicBezTo>
                                <a:pt x="153069" y="198708"/>
                                <a:pt x="150954" y="200812"/>
                                <a:pt x="150954" y="203324"/>
                              </a:cubicBezTo>
                              <a:lnTo>
                                <a:pt x="150954" y="221187"/>
                              </a:lnTo>
                              <a:lnTo>
                                <a:pt x="160304" y="221187"/>
                              </a:lnTo>
                              <a:close/>
                              <a:moveTo>
                                <a:pt x="177439" y="119104"/>
                              </a:moveTo>
                              <a:lnTo>
                                <a:pt x="177439" y="129704"/>
                              </a:lnTo>
                              <a:lnTo>
                                <a:pt x="193821" y="129704"/>
                              </a:lnTo>
                              <a:lnTo>
                                <a:pt x="193821" y="135953"/>
                              </a:lnTo>
                              <a:lnTo>
                                <a:pt x="171224" y="135953"/>
                              </a:lnTo>
                              <a:lnTo>
                                <a:pt x="171224" y="122639"/>
                              </a:lnTo>
                              <a:lnTo>
                                <a:pt x="155529" y="113676"/>
                              </a:lnTo>
                              <a:lnTo>
                                <a:pt x="140032" y="122573"/>
                              </a:lnTo>
                              <a:lnTo>
                                <a:pt x="140032" y="135953"/>
                              </a:lnTo>
                              <a:lnTo>
                                <a:pt x="117439" y="135953"/>
                              </a:lnTo>
                              <a:lnTo>
                                <a:pt x="117439" y="129704"/>
                              </a:lnTo>
                              <a:lnTo>
                                <a:pt x="133819" y="129704"/>
                              </a:lnTo>
                              <a:lnTo>
                                <a:pt x="133819" y="119036"/>
                              </a:lnTo>
                              <a:lnTo>
                                <a:pt x="155477" y="106468"/>
                              </a:lnTo>
                              <a:lnTo>
                                <a:pt x="155597" y="106545"/>
                              </a:lnTo>
                              <a:lnTo>
                                <a:pt x="177439" y="119104"/>
                              </a:lnTo>
                              <a:close/>
                              <a:moveTo>
                                <a:pt x="122899" y="211881"/>
                              </a:moveTo>
                              <a:lnTo>
                                <a:pt x="122899" y="197143"/>
                              </a:lnTo>
                              <a:cubicBezTo>
                                <a:pt x="122899" y="194563"/>
                                <a:pt x="125015" y="192524"/>
                                <a:pt x="127606" y="192524"/>
                              </a:cubicBezTo>
                              <a:cubicBezTo>
                                <a:pt x="130200" y="192524"/>
                                <a:pt x="132252" y="194563"/>
                                <a:pt x="132252" y="197143"/>
                              </a:cubicBezTo>
                              <a:lnTo>
                                <a:pt x="132252" y="211881"/>
                              </a:lnTo>
                              <a:lnTo>
                                <a:pt x="122899" y="211881"/>
                              </a:lnTo>
                              <a:close/>
                              <a:moveTo>
                                <a:pt x="169658" y="300561"/>
                              </a:moveTo>
                              <a:lnTo>
                                <a:pt x="163445" y="300561"/>
                              </a:lnTo>
                              <a:lnTo>
                                <a:pt x="163445" y="250606"/>
                              </a:lnTo>
                              <a:cubicBezTo>
                                <a:pt x="163445" y="246325"/>
                                <a:pt x="159894" y="242863"/>
                                <a:pt x="155595" y="242863"/>
                              </a:cubicBezTo>
                              <a:cubicBezTo>
                                <a:pt x="151296" y="242863"/>
                                <a:pt x="147813" y="246325"/>
                                <a:pt x="147813" y="250606"/>
                              </a:cubicBezTo>
                              <a:lnTo>
                                <a:pt x="147813" y="300561"/>
                              </a:lnTo>
                              <a:lnTo>
                                <a:pt x="141603" y="300561"/>
                              </a:lnTo>
                              <a:lnTo>
                                <a:pt x="141603" y="250606"/>
                              </a:lnTo>
                              <a:cubicBezTo>
                                <a:pt x="141603" y="242931"/>
                                <a:pt x="147884" y="236682"/>
                                <a:pt x="155595" y="236682"/>
                              </a:cubicBezTo>
                              <a:cubicBezTo>
                                <a:pt x="163379" y="236682"/>
                                <a:pt x="169658" y="242931"/>
                                <a:pt x="169658" y="250606"/>
                              </a:cubicBezTo>
                              <a:lnTo>
                                <a:pt x="169658" y="300561"/>
                              </a:lnTo>
                              <a:close/>
                              <a:moveTo>
                                <a:pt x="101878" y="294807"/>
                              </a:moveTo>
                              <a:lnTo>
                                <a:pt x="101878" y="118904"/>
                              </a:lnTo>
                              <a:lnTo>
                                <a:pt x="108159" y="118904"/>
                              </a:lnTo>
                              <a:lnTo>
                                <a:pt x="108159" y="298271"/>
                              </a:lnTo>
                              <a:lnTo>
                                <a:pt x="101878" y="294807"/>
                              </a:lnTo>
                              <a:close/>
                              <a:moveTo>
                                <a:pt x="161874" y="130593"/>
                              </a:moveTo>
                              <a:cubicBezTo>
                                <a:pt x="161874" y="134085"/>
                                <a:pt x="159076" y="136912"/>
                                <a:pt x="155595" y="136912"/>
                              </a:cubicBezTo>
                              <a:cubicBezTo>
                                <a:pt x="152180" y="136912"/>
                                <a:pt x="149382" y="134085"/>
                                <a:pt x="149382" y="130593"/>
                              </a:cubicBezTo>
                              <a:cubicBezTo>
                                <a:pt x="149382" y="127101"/>
                                <a:pt x="152180" y="124274"/>
                                <a:pt x="155595" y="124274"/>
                              </a:cubicBezTo>
                              <a:cubicBezTo>
                                <a:pt x="159076" y="124274"/>
                                <a:pt x="161874" y="127101"/>
                                <a:pt x="161874" y="130593"/>
                              </a:cubicBezTo>
                              <a:close/>
                              <a:moveTo>
                                <a:pt x="122899" y="163867"/>
                              </a:moveTo>
                              <a:lnTo>
                                <a:pt x="132252" y="163867"/>
                              </a:lnTo>
                              <a:lnTo>
                                <a:pt x="132252" y="183224"/>
                              </a:lnTo>
                              <a:lnTo>
                                <a:pt x="122899" y="183224"/>
                              </a:lnTo>
                              <a:lnTo>
                                <a:pt x="122899" y="163867"/>
                              </a:lnTo>
                              <a:close/>
                              <a:moveTo>
                                <a:pt x="155801" y="142134"/>
                              </a:moveTo>
                              <a:cubicBezTo>
                                <a:pt x="162488" y="142134"/>
                                <a:pt x="168701" y="144442"/>
                                <a:pt x="173548" y="148315"/>
                              </a:cubicBezTo>
                              <a:lnTo>
                                <a:pt x="193819" y="148315"/>
                              </a:lnTo>
                              <a:lnTo>
                                <a:pt x="193819" y="154561"/>
                              </a:lnTo>
                              <a:lnTo>
                                <a:pt x="171224" y="154561"/>
                              </a:lnTo>
                              <a:cubicBezTo>
                                <a:pt x="167197" y="150691"/>
                                <a:pt x="161805" y="148315"/>
                                <a:pt x="155801" y="148315"/>
                              </a:cubicBezTo>
                              <a:cubicBezTo>
                                <a:pt x="149793" y="148315"/>
                                <a:pt x="144335" y="150691"/>
                                <a:pt x="140372" y="154561"/>
                              </a:cubicBezTo>
                              <a:lnTo>
                                <a:pt x="117437" y="154561"/>
                              </a:lnTo>
                              <a:lnTo>
                                <a:pt x="117437" y="148315"/>
                              </a:lnTo>
                              <a:lnTo>
                                <a:pt x="138055" y="148315"/>
                              </a:lnTo>
                              <a:cubicBezTo>
                                <a:pt x="142900" y="144442"/>
                                <a:pt x="149045" y="142134"/>
                                <a:pt x="155801" y="142134"/>
                              </a:cubicBezTo>
                              <a:close/>
                              <a:moveTo>
                                <a:pt x="166515" y="183221"/>
                              </a:moveTo>
                              <a:lnTo>
                                <a:pt x="160304" y="183221"/>
                              </a:lnTo>
                              <a:lnTo>
                                <a:pt x="160304" y="168483"/>
                              </a:lnTo>
                              <a:cubicBezTo>
                                <a:pt x="160304" y="165903"/>
                                <a:pt x="158187" y="163865"/>
                                <a:pt x="155595" y="163865"/>
                              </a:cubicBezTo>
                              <a:cubicBezTo>
                                <a:pt x="153069" y="163865"/>
                                <a:pt x="150954" y="165903"/>
                                <a:pt x="150954" y="168483"/>
                              </a:cubicBezTo>
                              <a:lnTo>
                                <a:pt x="150954" y="183221"/>
                              </a:lnTo>
                              <a:lnTo>
                                <a:pt x="144743" y="183221"/>
                              </a:lnTo>
                              <a:lnTo>
                                <a:pt x="144743" y="168483"/>
                              </a:lnTo>
                              <a:cubicBezTo>
                                <a:pt x="144743" y="162506"/>
                                <a:pt x="149589" y="157618"/>
                                <a:pt x="155595" y="157618"/>
                              </a:cubicBezTo>
                              <a:cubicBezTo>
                                <a:pt x="161669" y="157618"/>
                                <a:pt x="166515" y="162506"/>
                                <a:pt x="166515" y="168483"/>
                              </a:cubicBezTo>
                              <a:lnTo>
                                <a:pt x="166515" y="183221"/>
                              </a:lnTo>
                              <a:close/>
                              <a:moveTo>
                                <a:pt x="179008" y="163867"/>
                              </a:moveTo>
                              <a:lnTo>
                                <a:pt x="188359" y="163867"/>
                              </a:lnTo>
                              <a:lnTo>
                                <a:pt x="188359" y="183224"/>
                              </a:lnTo>
                              <a:lnTo>
                                <a:pt x="179008" y="183224"/>
                              </a:lnTo>
                              <a:lnTo>
                                <a:pt x="179008" y="163867"/>
                              </a:lnTo>
                              <a:close/>
                              <a:moveTo>
                                <a:pt x="125631" y="309830"/>
                              </a:moveTo>
                              <a:lnTo>
                                <a:pt x="185627" y="309830"/>
                              </a:lnTo>
                              <a:lnTo>
                                <a:pt x="193819" y="305173"/>
                              </a:lnTo>
                              <a:lnTo>
                                <a:pt x="193819" y="312345"/>
                              </a:lnTo>
                              <a:lnTo>
                                <a:pt x="187296" y="316011"/>
                              </a:lnTo>
                              <a:lnTo>
                                <a:pt x="123963" y="316011"/>
                              </a:lnTo>
                              <a:lnTo>
                                <a:pt x="117437" y="312345"/>
                              </a:lnTo>
                              <a:lnTo>
                                <a:pt x="117437" y="305173"/>
                              </a:lnTo>
                              <a:lnTo>
                                <a:pt x="125631" y="309830"/>
                              </a:lnTo>
                              <a:close/>
                            </a:path>
                          </a:pathLst>
                        </a:custGeom>
                        <a:grpFill/>
                        <a:ln w="2266" cap="flat">
                          <a:noFill/>
                          <a:prstDash val="solid"/>
                          <a:round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11467902" name="Freeform: Shape 1111467902"/>
                      <wps:cNvSpPr/>
                      <wps:spPr>
                        <a:xfrm rot="10800000" flipV="1">
                          <a:off x="760321" y="700486"/>
                          <a:ext cx="6280" cy="385216"/>
                        </a:xfrm>
                        <a:custGeom>
                          <a:avLst/>
                          <a:gdLst>
                            <a:gd name="connsiteX0" fmla="*/ -169 w 6280"/>
                            <a:gd name="connsiteY0" fmla="*/ -65 h 385216"/>
                            <a:gd name="connsiteX1" fmla="*/ 6112 w 6280"/>
                            <a:gd name="connsiteY1" fmla="*/ -65 h 385216"/>
                            <a:gd name="connsiteX2" fmla="*/ 6112 w 6280"/>
                            <a:gd name="connsiteY2" fmla="*/ 385152 h 385216"/>
                            <a:gd name="connsiteX3" fmla="*/ -169 w 6280"/>
                            <a:gd name="connsiteY3" fmla="*/ 385152 h 3852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280" h="385216">
                              <a:moveTo>
                                <a:pt x="-169" y="-65"/>
                              </a:moveTo>
                              <a:lnTo>
                                <a:pt x="6112" y="-65"/>
                              </a:lnTo>
                              <a:lnTo>
                                <a:pt x="6112" y="385152"/>
                              </a:lnTo>
                              <a:lnTo>
                                <a:pt x="-169" y="385152"/>
                              </a:lnTo>
                              <a:close/>
                            </a:path>
                          </a:pathLst>
                        </a:custGeom>
                        <a:grpFill/>
                        <a:ln w="2266" cap="flat">
                          <a:noFill/>
                          <a:prstDash val="solid"/>
                          <a:round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4313375" name="Freeform: Shape 224313375"/>
                      <wps:cNvSpPr/>
                      <wps:spPr>
                        <a:xfrm rot="10800000" flipV="1">
                          <a:off x="2566644" y="700486"/>
                          <a:ext cx="6280" cy="385216"/>
                        </a:xfrm>
                        <a:custGeom>
                          <a:avLst/>
                          <a:gdLst>
                            <a:gd name="connsiteX0" fmla="*/ -27 w 6280"/>
                            <a:gd name="connsiteY0" fmla="*/ -65 h 385216"/>
                            <a:gd name="connsiteX1" fmla="*/ 6253 w 6280"/>
                            <a:gd name="connsiteY1" fmla="*/ -65 h 385216"/>
                            <a:gd name="connsiteX2" fmla="*/ 6253 w 6280"/>
                            <a:gd name="connsiteY2" fmla="*/ 385152 h 385216"/>
                            <a:gd name="connsiteX3" fmla="*/ -27 w 6280"/>
                            <a:gd name="connsiteY3" fmla="*/ 385152 h 3852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280" h="385216">
                              <a:moveTo>
                                <a:pt x="-27" y="-65"/>
                              </a:moveTo>
                              <a:lnTo>
                                <a:pt x="6253" y="-65"/>
                              </a:lnTo>
                              <a:lnTo>
                                <a:pt x="6253" y="385152"/>
                              </a:lnTo>
                              <a:lnTo>
                                <a:pt x="-27" y="385152"/>
                              </a:lnTo>
                              <a:close/>
                            </a:path>
                          </a:pathLst>
                        </a:custGeom>
                        <a:grpFill/>
                        <a:ln w="2266" cap="flat">
                          <a:noFill/>
                          <a:prstDash val="solid"/>
                          <a:round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16426237" name="Freeform: Shape 1916426237"/>
                      <wps:cNvSpPr/>
                      <wps:spPr>
                        <a:xfrm>
                          <a:off x="2633616" y="785640"/>
                          <a:ext cx="358709" cy="214290"/>
                        </a:xfrm>
                        <a:custGeom>
                          <a:avLst/>
                          <a:gdLst>
                            <a:gd name="connsiteX0" fmla="*/ 99106 w 358709"/>
                            <a:gd name="connsiteY0" fmla="*/ 100079 h 214290"/>
                            <a:gd name="connsiteX1" fmla="*/ 124144 w 358709"/>
                            <a:gd name="connsiteY1" fmla="*/ 120896 h 214290"/>
                            <a:gd name="connsiteX2" fmla="*/ 133169 w 358709"/>
                            <a:gd name="connsiteY2" fmla="*/ 153071 h 214290"/>
                            <a:gd name="connsiteX3" fmla="*/ 124727 w 358709"/>
                            <a:gd name="connsiteY3" fmla="*/ 184517 h 214290"/>
                            <a:gd name="connsiteX4" fmla="*/ 100997 w 358709"/>
                            <a:gd name="connsiteY4" fmla="*/ 206350 h 214290"/>
                            <a:gd name="connsiteX5" fmla="*/ 66204 w 358709"/>
                            <a:gd name="connsiteY5" fmla="*/ 214212 h 214290"/>
                            <a:gd name="connsiteX6" fmla="*/ 30974 w 358709"/>
                            <a:gd name="connsiteY6" fmla="*/ 206350 h 214290"/>
                            <a:gd name="connsiteX7" fmla="*/ 6953 w 358709"/>
                            <a:gd name="connsiteY7" fmla="*/ 184517 h 214290"/>
                            <a:gd name="connsiteX8" fmla="*/ -1638 w 358709"/>
                            <a:gd name="connsiteY8" fmla="*/ 153071 h 214290"/>
                            <a:gd name="connsiteX9" fmla="*/ 7680 w 358709"/>
                            <a:gd name="connsiteY9" fmla="*/ 120752 h 214290"/>
                            <a:gd name="connsiteX10" fmla="*/ 33011 w 358709"/>
                            <a:gd name="connsiteY10" fmla="*/ 99789 h 214290"/>
                            <a:gd name="connsiteX11" fmla="*/ 13505 w 358709"/>
                            <a:gd name="connsiteY11" fmla="*/ 83046 h 214290"/>
                            <a:gd name="connsiteX12" fmla="*/ 6517 w 358709"/>
                            <a:gd name="connsiteY12" fmla="*/ 56694 h 214290"/>
                            <a:gd name="connsiteX13" fmla="*/ 14231 w 358709"/>
                            <a:gd name="connsiteY13" fmla="*/ 28163 h 214290"/>
                            <a:gd name="connsiteX14" fmla="*/ 35632 w 358709"/>
                            <a:gd name="connsiteY14" fmla="*/ 8509 h 214290"/>
                            <a:gd name="connsiteX15" fmla="*/ 66494 w 358709"/>
                            <a:gd name="connsiteY15" fmla="*/ 1375 h 214290"/>
                            <a:gd name="connsiteX16" fmla="*/ 97213 w 358709"/>
                            <a:gd name="connsiteY16" fmla="*/ 8509 h 214290"/>
                            <a:gd name="connsiteX17" fmla="*/ 118320 w 358709"/>
                            <a:gd name="connsiteY17" fmla="*/ 28163 h 214290"/>
                            <a:gd name="connsiteX18" fmla="*/ 125891 w 358709"/>
                            <a:gd name="connsiteY18" fmla="*/ 56694 h 214290"/>
                            <a:gd name="connsiteX19" fmla="*/ 118903 w 358709"/>
                            <a:gd name="connsiteY19" fmla="*/ 83046 h 214290"/>
                            <a:gd name="connsiteX20" fmla="*/ 99106 w 358709"/>
                            <a:gd name="connsiteY20" fmla="*/ 100079 h 214290"/>
                            <a:gd name="connsiteX21" fmla="*/ 66494 w 358709"/>
                            <a:gd name="connsiteY21" fmla="*/ 22632 h 214290"/>
                            <a:gd name="connsiteX22" fmla="*/ 39852 w 358709"/>
                            <a:gd name="connsiteY22" fmla="*/ 32384 h 214290"/>
                            <a:gd name="connsiteX23" fmla="*/ 29517 w 358709"/>
                            <a:gd name="connsiteY23" fmla="*/ 57568 h 214290"/>
                            <a:gd name="connsiteX24" fmla="*/ 39852 w 358709"/>
                            <a:gd name="connsiteY24" fmla="*/ 82899 h 214290"/>
                            <a:gd name="connsiteX25" fmla="*/ 66204 w 358709"/>
                            <a:gd name="connsiteY25" fmla="*/ 92801 h 214290"/>
                            <a:gd name="connsiteX26" fmla="*/ 92555 w 358709"/>
                            <a:gd name="connsiteY26" fmla="*/ 82899 h 214290"/>
                            <a:gd name="connsiteX27" fmla="*/ 102890 w 358709"/>
                            <a:gd name="connsiteY27" fmla="*/ 57568 h 214290"/>
                            <a:gd name="connsiteX28" fmla="*/ 92698 w 358709"/>
                            <a:gd name="connsiteY28" fmla="*/ 32384 h 214290"/>
                            <a:gd name="connsiteX29" fmla="*/ 66494 w 358709"/>
                            <a:gd name="connsiteY29" fmla="*/ 22632 h 214290"/>
                            <a:gd name="connsiteX30" fmla="*/ 65914 w 358709"/>
                            <a:gd name="connsiteY30" fmla="*/ 192085 h 214290"/>
                            <a:gd name="connsiteX31" fmla="*/ 96776 w 358709"/>
                            <a:gd name="connsiteY31" fmla="*/ 180876 h 214290"/>
                            <a:gd name="connsiteX32" fmla="*/ 108711 w 358709"/>
                            <a:gd name="connsiteY32" fmla="*/ 151904 h 214290"/>
                            <a:gd name="connsiteX33" fmla="*/ 96776 w 358709"/>
                            <a:gd name="connsiteY33" fmla="*/ 123226 h 214290"/>
                            <a:gd name="connsiteX34" fmla="*/ 66204 w 358709"/>
                            <a:gd name="connsiteY34" fmla="*/ 112017 h 214290"/>
                            <a:gd name="connsiteX35" fmla="*/ 34905 w 358709"/>
                            <a:gd name="connsiteY35" fmla="*/ 123226 h 214290"/>
                            <a:gd name="connsiteX36" fmla="*/ 22820 w 358709"/>
                            <a:gd name="connsiteY36" fmla="*/ 151904 h 214290"/>
                            <a:gd name="connsiteX37" fmla="*/ 34905 w 358709"/>
                            <a:gd name="connsiteY37" fmla="*/ 180876 h 214290"/>
                            <a:gd name="connsiteX38" fmla="*/ 65914 w 358709"/>
                            <a:gd name="connsiteY38" fmla="*/ 192085 h 214290"/>
                            <a:gd name="connsiteX39" fmla="*/ 225178 w 358709"/>
                            <a:gd name="connsiteY39" fmla="*/ 213922 h 214290"/>
                            <a:gd name="connsiteX40" fmla="*/ 171165 w 358709"/>
                            <a:gd name="connsiteY40" fmla="*/ 186700 h 214290"/>
                            <a:gd name="connsiteX41" fmla="*/ 152969 w 358709"/>
                            <a:gd name="connsiteY41" fmla="*/ 107067 h 214290"/>
                            <a:gd name="connsiteX42" fmla="*/ 171165 w 358709"/>
                            <a:gd name="connsiteY42" fmla="*/ 27726 h 214290"/>
                            <a:gd name="connsiteX43" fmla="*/ 225178 w 358709"/>
                            <a:gd name="connsiteY43" fmla="*/ 1085 h 214290"/>
                            <a:gd name="connsiteX44" fmla="*/ 279188 w 358709"/>
                            <a:gd name="connsiteY44" fmla="*/ 27726 h 214290"/>
                            <a:gd name="connsiteX45" fmla="*/ 297384 w 358709"/>
                            <a:gd name="connsiteY45" fmla="*/ 107067 h 214290"/>
                            <a:gd name="connsiteX46" fmla="*/ 279188 w 358709"/>
                            <a:gd name="connsiteY46" fmla="*/ 186700 h 214290"/>
                            <a:gd name="connsiteX47" fmla="*/ 225178 w 358709"/>
                            <a:gd name="connsiteY47" fmla="*/ 213922 h 214290"/>
                            <a:gd name="connsiteX48" fmla="*/ 225178 w 358709"/>
                            <a:gd name="connsiteY48" fmla="*/ 191795 h 214290"/>
                            <a:gd name="connsiteX49" fmla="*/ 260551 w 358709"/>
                            <a:gd name="connsiteY49" fmla="*/ 171414 h 214290"/>
                            <a:gd name="connsiteX50" fmla="*/ 271763 w 358709"/>
                            <a:gd name="connsiteY50" fmla="*/ 107067 h 214290"/>
                            <a:gd name="connsiteX51" fmla="*/ 260551 w 358709"/>
                            <a:gd name="connsiteY51" fmla="*/ 43449 h 214290"/>
                            <a:gd name="connsiteX52" fmla="*/ 225178 w 358709"/>
                            <a:gd name="connsiteY52" fmla="*/ 23212 h 214290"/>
                            <a:gd name="connsiteX53" fmla="*/ 189802 w 358709"/>
                            <a:gd name="connsiteY53" fmla="*/ 43449 h 214290"/>
                            <a:gd name="connsiteX54" fmla="*/ 178590 w 358709"/>
                            <a:gd name="connsiteY54" fmla="*/ 107067 h 214290"/>
                            <a:gd name="connsiteX55" fmla="*/ 189802 w 358709"/>
                            <a:gd name="connsiteY55" fmla="*/ 171414 h 214290"/>
                            <a:gd name="connsiteX56" fmla="*/ 225178 w 358709"/>
                            <a:gd name="connsiteY56" fmla="*/ 191795 h 214290"/>
                            <a:gd name="connsiteX57" fmla="*/ 351250 w 358709"/>
                            <a:gd name="connsiteY57" fmla="*/ 153071 h 214290"/>
                            <a:gd name="connsiteX58" fmla="*/ 330577 w 358709"/>
                            <a:gd name="connsiteY58" fmla="*/ 153071 h 214290"/>
                            <a:gd name="connsiteX59" fmla="*/ 327666 w 358709"/>
                            <a:gd name="connsiteY59" fmla="*/ -79 h 214290"/>
                            <a:gd name="connsiteX60" fmla="*/ 354161 w 358709"/>
                            <a:gd name="connsiteY60" fmla="*/ -79 h 214290"/>
                            <a:gd name="connsiteX61" fmla="*/ 351250 w 358709"/>
                            <a:gd name="connsiteY61" fmla="*/ 153071 h 214290"/>
                            <a:gd name="connsiteX62" fmla="*/ 341058 w 358709"/>
                            <a:gd name="connsiteY62" fmla="*/ 212758 h 214290"/>
                            <a:gd name="connsiteX63" fmla="*/ 329850 w 358709"/>
                            <a:gd name="connsiteY63" fmla="*/ 207954 h 214290"/>
                            <a:gd name="connsiteX64" fmla="*/ 325045 w 358709"/>
                            <a:gd name="connsiteY64" fmla="*/ 196742 h 214290"/>
                            <a:gd name="connsiteX65" fmla="*/ 329703 w 358709"/>
                            <a:gd name="connsiteY65" fmla="*/ 185680 h 214290"/>
                            <a:gd name="connsiteX66" fmla="*/ 341058 w 358709"/>
                            <a:gd name="connsiteY66" fmla="*/ 181023 h 214290"/>
                            <a:gd name="connsiteX67" fmla="*/ 352413 w 358709"/>
                            <a:gd name="connsiteY67" fmla="*/ 185680 h 214290"/>
                            <a:gd name="connsiteX68" fmla="*/ 357071 w 358709"/>
                            <a:gd name="connsiteY68" fmla="*/ 196742 h 214290"/>
                            <a:gd name="connsiteX69" fmla="*/ 352413 w 358709"/>
                            <a:gd name="connsiteY69" fmla="*/ 207954 h 214290"/>
                            <a:gd name="connsiteX70" fmla="*/ 341058 w 358709"/>
                            <a:gd name="connsiteY70" fmla="*/ 212758 h 2142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</a:cxnLst>
                          <a:rect l="l" t="t" r="r" b="b"/>
                          <a:pathLst>
                            <a:path w="358709" h="214290">
                              <a:moveTo>
                                <a:pt x="99106" y="100079"/>
                              </a:moveTo>
                              <a:cubicBezTo>
                                <a:pt x="109779" y="104736"/>
                                <a:pt x="118128" y="111676"/>
                                <a:pt x="124144" y="120896"/>
                              </a:cubicBezTo>
                              <a:cubicBezTo>
                                <a:pt x="130163" y="130118"/>
                                <a:pt x="133169" y="140842"/>
                                <a:pt x="133169" y="153071"/>
                              </a:cubicBezTo>
                              <a:cubicBezTo>
                                <a:pt x="133169" y="164717"/>
                                <a:pt x="130357" y="175198"/>
                                <a:pt x="124727" y="184517"/>
                              </a:cubicBezTo>
                              <a:cubicBezTo>
                                <a:pt x="119097" y="193832"/>
                                <a:pt x="111188" y="201110"/>
                                <a:pt x="100997" y="206350"/>
                              </a:cubicBezTo>
                              <a:cubicBezTo>
                                <a:pt x="90808" y="211591"/>
                                <a:pt x="79207" y="214212"/>
                                <a:pt x="66204" y="214212"/>
                              </a:cubicBezTo>
                              <a:cubicBezTo>
                                <a:pt x="53006" y="214212"/>
                                <a:pt x="41261" y="211591"/>
                                <a:pt x="30974" y="206350"/>
                              </a:cubicBezTo>
                              <a:cubicBezTo>
                                <a:pt x="20687" y="201110"/>
                                <a:pt x="12679" y="193832"/>
                                <a:pt x="6953" y="184517"/>
                              </a:cubicBezTo>
                              <a:cubicBezTo>
                                <a:pt x="1228" y="175198"/>
                                <a:pt x="-1638" y="164717"/>
                                <a:pt x="-1638" y="153071"/>
                              </a:cubicBezTo>
                              <a:cubicBezTo>
                                <a:pt x="-1638" y="140648"/>
                                <a:pt x="1470" y="129873"/>
                                <a:pt x="7680" y="120752"/>
                              </a:cubicBezTo>
                              <a:cubicBezTo>
                                <a:pt x="13890" y="111628"/>
                                <a:pt x="22335" y="104641"/>
                                <a:pt x="33011" y="99789"/>
                              </a:cubicBezTo>
                              <a:cubicBezTo>
                                <a:pt x="24666" y="95906"/>
                                <a:pt x="18162" y="90324"/>
                                <a:pt x="13505" y="83046"/>
                              </a:cubicBezTo>
                              <a:cubicBezTo>
                                <a:pt x="8844" y="75768"/>
                                <a:pt x="6517" y="66985"/>
                                <a:pt x="6517" y="56694"/>
                              </a:cubicBezTo>
                              <a:cubicBezTo>
                                <a:pt x="6517" y="46022"/>
                                <a:pt x="9089" y="36509"/>
                                <a:pt x="14231" y="28163"/>
                              </a:cubicBezTo>
                              <a:cubicBezTo>
                                <a:pt x="19377" y="19817"/>
                                <a:pt x="26508" y="13266"/>
                                <a:pt x="35632" y="8509"/>
                              </a:cubicBezTo>
                              <a:cubicBezTo>
                                <a:pt x="44756" y="3753"/>
                                <a:pt x="55043" y="1375"/>
                                <a:pt x="66494" y="1375"/>
                              </a:cubicBezTo>
                              <a:cubicBezTo>
                                <a:pt x="77948" y="1375"/>
                                <a:pt x="88188" y="3753"/>
                                <a:pt x="97213" y="8509"/>
                              </a:cubicBezTo>
                              <a:cubicBezTo>
                                <a:pt x="106237" y="13266"/>
                                <a:pt x="113273" y="19817"/>
                                <a:pt x="118320" y="28163"/>
                              </a:cubicBezTo>
                              <a:cubicBezTo>
                                <a:pt x="123369" y="36509"/>
                                <a:pt x="125891" y="46022"/>
                                <a:pt x="125891" y="56694"/>
                              </a:cubicBezTo>
                              <a:cubicBezTo>
                                <a:pt x="125891" y="66985"/>
                                <a:pt x="123560" y="75768"/>
                                <a:pt x="118903" y="83046"/>
                              </a:cubicBezTo>
                              <a:cubicBezTo>
                                <a:pt x="114245" y="90324"/>
                                <a:pt x="107647" y="96001"/>
                                <a:pt x="99106" y="100079"/>
                              </a:cubicBezTo>
                              <a:close/>
                              <a:moveTo>
                                <a:pt x="66494" y="22632"/>
                              </a:moveTo>
                              <a:cubicBezTo>
                                <a:pt x="55626" y="22632"/>
                                <a:pt x="46745" y="25880"/>
                                <a:pt x="39852" y="32384"/>
                              </a:cubicBezTo>
                              <a:cubicBezTo>
                                <a:pt x="32963" y="38887"/>
                                <a:pt x="29517" y="47281"/>
                                <a:pt x="29517" y="57568"/>
                              </a:cubicBezTo>
                              <a:cubicBezTo>
                                <a:pt x="29517" y="67859"/>
                                <a:pt x="32963" y="76300"/>
                                <a:pt x="39852" y="82899"/>
                              </a:cubicBezTo>
                              <a:cubicBezTo>
                                <a:pt x="46745" y="89501"/>
                                <a:pt x="55527" y="92801"/>
                                <a:pt x="66204" y="92801"/>
                              </a:cubicBezTo>
                              <a:cubicBezTo>
                                <a:pt x="76880" y="92801"/>
                                <a:pt x="85663" y="89501"/>
                                <a:pt x="92555" y="82899"/>
                              </a:cubicBezTo>
                              <a:cubicBezTo>
                                <a:pt x="99444" y="76300"/>
                                <a:pt x="102890" y="67859"/>
                                <a:pt x="102890" y="57568"/>
                              </a:cubicBezTo>
                              <a:cubicBezTo>
                                <a:pt x="102890" y="47281"/>
                                <a:pt x="99492" y="38887"/>
                                <a:pt x="92698" y="32384"/>
                              </a:cubicBezTo>
                              <a:cubicBezTo>
                                <a:pt x="85905" y="25880"/>
                                <a:pt x="77170" y="22632"/>
                                <a:pt x="66494" y="22632"/>
                              </a:cubicBezTo>
                              <a:close/>
                              <a:moveTo>
                                <a:pt x="65914" y="192085"/>
                              </a:moveTo>
                              <a:cubicBezTo>
                                <a:pt x="78528" y="192085"/>
                                <a:pt x="88815" y="188348"/>
                                <a:pt x="96776" y="180876"/>
                              </a:cubicBezTo>
                              <a:cubicBezTo>
                                <a:pt x="104733" y="173404"/>
                                <a:pt x="108711" y="163744"/>
                                <a:pt x="108711" y="151904"/>
                              </a:cubicBezTo>
                              <a:cubicBezTo>
                                <a:pt x="108711" y="140259"/>
                                <a:pt x="104733" y="130698"/>
                                <a:pt x="96776" y="123226"/>
                              </a:cubicBezTo>
                              <a:cubicBezTo>
                                <a:pt x="88815" y="115754"/>
                                <a:pt x="78627" y="112017"/>
                                <a:pt x="66204" y="112017"/>
                              </a:cubicBezTo>
                              <a:cubicBezTo>
                                <a:pt x="53391" y="112017"/>
                                <a:pt x="42961" y="115754"/>
                                <a:pt x="34905" y="123226"/>
                              </a:cubicBezTo>
                              <a:cubicBezTo>
                                <a:pt x="26849" y="130698"/>
                                <a:pt x="22820" y="140259"/>
                                <a:pt x="22820" y="151904"/>
                              </a:cubicBezTo>
                              <a:cubicBezTo>
                                <a:pt x="22820" y="163744"/>
                                <a:pt x="26849" y="173404"/>
                                <a:pt x="34905" y="180876"/>
                              </a:cubicBezTo>
                              <a:cubicBezTo>
                                <a:pt x="42961" y="188348"/>
                                <a:pt x="53296" y="192085"/>
                                <a:pt x="65914" y="192085"/>
                              </a:cubicBezTo>
                              <a:close/>
                              <a:moveTo>
                                <a:pt x="225178" y="213922"/>
                              </a:moveTo>
                              <a:cubicBezTo>
                                <a:pt x="201301" y="213922"/>
                                <a:pt x="183299" y="204849"/>
                                <a:pt x="171165" y="186700"/>
                              </a:cubicBezTo>
                              <a:cubicBezTo>
                                <a:pt x="159036" y="168548"/>
                                <a:pt x="152969" y="142006"/>
                                <a:pt x="152969" y="107067"/>
                              </a:cubicBezTo>
                              <a:cubicBezTo>
                                <a:pt x="152969" y="71933"/>
                                <a:pt x="159036" y="45486"/>
                                <a:pt x="171165" y="27726"/>
                              </a:cubicBezTo>
                              <a:cubicBezTo>
                                <a:pt x="183299" y="9966"/>
                                <a:pt x="201301" y="1085"/>
                                <a:pt x="225178" y="1085"/>
                              </a:cubicBezTo>
                              <a:cubicBezTo>
                                <a:pt x="249052" y="1085"/>
                                <a:pt x="267054" y="9966"/>
                                <a:pt x="279188" y="27726"/>
                              </a:cubicBezTo>
                              <a:cubicBezTo>
                                <a:pt x="291317" y="45486"/>
                                <a:pt x="297384" y="71933"/>
                                <a:pt x="297384" y="107067"/>
                              </a:cubicBezTo>
                              <a:cubicBezTo>
                                <a:pt x="297384" y="142006"/>
                                <a:pt x="291317" y="168548"/>
                                <a:pt x="279188" y="186700"/>
                              </a:cubicBezTo>
                              <a:cubicBezTo>
                                <a:pt x="267054" y="204849"/>
                                <a:pt x="249052" y="213922"/>
                                <a:pt x="225178" y="213922"/>
                              </a:cubicBezTo>
                              <a:close/>
                              <a:moveTo>
                                <a:pt x="225178" y="191795"/>
                              </a:moveTo>
                              <a:cubicBezTo>
                                <a:pt x="241286" y="191795"/>
                                <a:pt x="253079" y="185001"/>
                                <a:pt x="260551" y="171414"/>
                              </a:cubicBezTo>
                              <a:cubicBezTo>
                                <a:pt x="268027" y="157824"/>
                                <a:pt x="271763" y="136376"/>
                                <a:pt x="271763" y="107067"/>
                              </a:cubicBezTo>
                              <a:cubicBezTo>
                                <a:pt x="271763" y="78146"/>
                                <a:pt x="268027" y="56940"/>
                                <a:pt x="260551" y="43449"/>
                              </a:cubicBezTo>
                              <a:cubicBezTo>
                                <a:pt x="253079" y="29958"/>
                                <a:pt x="241286" y="23212"/>
                                <a:pt x="225178" y="23212"/>
                              </a:cubicBezTo>
                              <a:cubicBezTo>
                                <a:pt x="209066" y="23212"/>
                                <a:pt x="197274" y="29958"/>
                                <a:pt x="189802" y="43449"/>
                              </a:cubicBezTo>
                              <a:cubicBezTo>
                                <a:pt x="182326" y="56940"/>
                                <a:pt x="178590" y="78146"/>
                                <a:pt x="178590" y="107067"/>
                              </a:cubicBezTo>
                              <a:cubicBezTo>
                                <a:pt x="178590" y="136376"/>
                                <a:pt x="182326" y="157824"/>
                                <a:pt x="189802" y="171414"/>
                              </a:cubicBezTo>
                              <a:cubicBezTo>
                                <a:pt x="197274" y="185001"/>
                                <a:pt x="209066" y="191795"/>
                                <a:pt x="225178" y="191795"/>
                              </a:cubicBezTo>
                              <a:close/>
                              <a:moveTo>
                                <a:pt x="351250" y="153071"/>
                              </a:moveTo>
                              <a:lnTo>
                                <a:pt x="330577" y="153071"/>
                              </a:lnTo>
                              <a:lnTo>
                                <a:pt x="327666" y="-79"/>
                              </a:lnTo>
                              <a:lnTo>
                                <a:pt x="354161" y="-79"/>
                              </a:lnTo>
                              <a:lnTo>
                                <a:pt x="351250" y="153071"/>
                              </a:lnTo>
                              <a:close/>
                              <a:moveTo>
                                <a:pt x="341058" y="212758"/>
                              </a:moveTo>
                              <a:cubicBezTo>
                                <a:pt x="336786" y="212758"/>
                                <a:pt x="333050" y="211155"/>
                                <a:pt x="329850" y="207954"/>
                              </a:cubicBezTo>
                              <a:cubicBezTo>
                                <a:pt x="326646" y="204750"/>
                                <a:pt x="325045" y="201014"/>
                                <a:pt x="325045" y="196742"/>
                              </a:cubicBezTo>
                              <a:cubicBezTo>
                                <a:pt x="325045" y="192474"/>
                                <a:pt x="326598" y="188785"/>
                                <a:pt x="329703" y="185680"/>
                              </a:cubicBezTo>
                              <a:cubicBezTo>
                                <a:pt x="332808" y="182575"/>
                                <a:pt x="336592" y="181023"/>
                                <a:pt x="341058" y="181023"/>
                              </a:cubicBezTo>
                              <a:cubicBezTo>
                                <a:pt x="345521" y="181023"/>
                                <a:pt x="349309" y="182575"/>
                                <a:pt x="352413" y="185680"/>
                              </a:cubicBezTo>
                              <a:cubicBezTo>
                                <a:pt x="355519" y="188785"/>
                                <a:pt x="357071" y="192474"/>
                                <a:pt x="357071" y="196742"/>
                              </a:cubicBezTo>
                              <a:cubicBezTo>
                                <a:pt x="357071" y="201014"/>
                                <a:pt x="355519" y="204750"/>
                                <a:pt x="352413" y="207954"/>
                              </a:cubicBezTo>
                              <a:cubicBezTo>
                                <a:pt x="349309" y="211155"/>
                                <a:pt x="345521" y="212758"/>
                                <a:pt x="341058" y="212758"/>
                              </a:cubicBezTo>
                              <a:close/>
                            </a:path>
                          </a:pathLst>
                        </a:custGeom>
                        <a:grpFill/>
                        <a:ln w="3410" cap="flat">
                          <a:noFill/>
                          <a:prstDash val="solid"/>
                          <a:round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443D3A4" id="Graphic 1" o:spid="_x0000_s1026" style="position:absolute;margin-left:35.15pt;margin-top:55pt;width:200.15pt;height:30.35pt;z-index:-251642880;mso-position-horizontal-relative:page;mso-position-vertical-relative:page;mso-width-relative:margin;mso-height-relative:margin" coordorigin="4489,7004" coordsize="25434,3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">
              <o:lock v:ext="edit" aspectratio="t"/>
              <v:shape id="Freeform: Shape 1499418049" o:spid="_x0000_s1027" style="position:absolute;left:11961;top:7004;width:63;height:3853;rotation:180;flip:y;visibility:visible;mso-wrap-style:square;v-text-anchor:middle" coordsize="6280,385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" path="m-327,-65r6281,l5954,385154r-6281,l-327,-65xe" filled="f" stroked="f" strokeweight=".06294mm">
                <v:path arrowok="t" o:connecttype="custom" o:connectlocs="-327,-65;5954,-65;5954,385154;-327,385154" o:connectangles="0,0,0,0"/>
              </v:shape>
              <v:shape id="Freeform: Shape 1641882716" o:spid="_x0000_s1028" style="position:absolute;left:12656;top:7914;width:12403;height:2053;visibility:visible;mso-wrap-style:square;v-text-anchor:middle" coordsize="1240299,205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" path="m-112,133621r46708,l46596,147278r-30938,l15658,161243r30033,l45691,174500r-30033,l15658,190270r31439,l47097,203933r-47209,l-112,133621xm73614,179824r,24109l58849,203933r,-72323l73614,131610r,39879l90590,153209r18684,l88380,175609r21495,28324l91695,203933,73614,179824xm125193,202072v-4185,-2241,-7382,-5390,-9591,-9442c113391,188578,112285,183942,112285,178722v,-5292,1106,-9979,3317,-14067c117811,160574,120989,157393,125143,155112v4152,-2270,9106,-3413,14865,-3413c145836,151699,150840,152853,155025,155166v4186,2310,7385,5510,9596,9591c166827,168841,167936,173561,167936,178921v,5220,-1109,9825,-3315,13811c162410,196718,159227,199831,155075,202072v-4151,2247,-9108,3367,-14865,3367c134383,205439,129377,204319,125193,202072xm130918,189265v2243,2547,5340,3819,9292,3819c144092,193084,147139,191812,149350,189265v2213,-2541,3315,-5992,3315,-10344c152665,174301,151543,170670,149300,168022v-2245,-2644,-5342,-3968,-9292,-3968c136124,164054,133079,165360,130868,167972v-2210,2610,-3314,6197,-3314,10750c127554,183207,128674,186724,130918,189265xm178078,153209r13761,l191839,160440v1607,-2812,3716,-4972,6328,-6478c200779,152452,203758,151699,207107,151699v6227,,10913,1794,14063,5376c224317,160658,225891,165932,225891,172895r,31038l211125,203933r,-29131c211125,167906,208246,164458,202486,164458v-2947,,-5289,920,-7031,2764c193714,169063,192843,171521,192843,174604r,29329l178078,203933r,-50724xm247936,202072v-4185,-2241,-7382,-5390,-9593,-9442c236135,188578,235028,183942,235028,178722v,-5292,1107,-9979,3315,-14067c240554,160574,243733,157393,247887,155112v4151,-2270,9105,-3413,14865,-3413c268579,151699,273583,152853,277769,155166v4185,2310,7382,5510,9593,9591c289570,168841,290677,173561,290677,178921v,5220,-1107,9825,-3315,13811c285151,196718,281970,199831,277818,202072v-4151,2247,-9108,3367,-14865,3367c257126,205439,252120,204319,247936,202072xm253662,189265v2242,2547,5339,3819,9291,3819c266835,193084,269883,191812,272093,189265v2211,-2541,3315,-5992,3315,-10344c275408,174301,274286,170670,272043,168022v-2244,-2644,-5342,-3968,-9291,-3968c258868,164054,255822,165360,253612,167972v-2211,2610,-3315,6197,-3315,10750c250297,183207,251417,186724,253662,189265xm300821,153209r13761,l314582,160440v1540,-2812,3567,-4972,6079,-6478c323171,152452,325964,151699,329046,151699v8638,,14296,3415,16976,10249c347561,158733,349654,156220,352300,154413v2644,-1811,5639,-2714,8988,-2714c367517,151699,372203,153493,375353,157075v3145,3583,4720,8857,4720,15820l380073,203933r-14767,l365306,174802v,-6896,-2880,-10344,-8637,-10344c354123,164458,352014,165378,350341,167222v-1673,1841,-2512,4299,-2512,7382l347829,203933r-14765,l333064,174802v,-6896,-2880,-10344,-8637,-10344c321881,164458,319770,165378,318099,167222v-1676,1841,-2513,4299,-2513,7382l315586,203933r-14765,l300821,153209xm397852,204235v-3149,-805,-5893,-1975,-8237,-3517l389615,188061v2544,1878,5224,3299,8035,4270c400464,193301,403176,193789,405788,193789v4684,,7031,-1308,7031,-3921c412819,188531,412366,187495,411461,186755v-902,-734,-2728,-1537,-5473,-2408l400664,182638v-3751,-1272,-6596,-3048,-8537,-5324c390184,175037,389213,172058,389213,168374v,-3080,753,-5891,2261,-8437c392982,157395,395222,155384,398204,153910v2979,-1472,6580,-2211,10797,-2211c414558,151699,419515,153005,423868,155619r,13058c421521,167070,419197,165832,416887,164959v-2311,-869,-4839,-1306,-7585,-1306c407495,163653,406003,164041,404833,164807v-1172,771,-1757,1793,-1757,3065c403076,169142,403441,170117,404180,170786v735,669,1941,1240,3617,1705l413522,174099v4886,1408,8403,3351,10546,5827c426210,182402,427283,185653,427283,189669v,4619,-1775,8405,-5324,11351c418408,203965,413454,205439,407094,205439v-3013,,-6095,-402,-9242,-1204xm451589,179824r,24109l436824,203933r,-72323l451589,131610r,39879l468565,153209r18684,l466355,175609r21495,28324l469670,203933,451589,179824xm496638,201122v-3113,-2880,-4671,-6696,-4671,-11453c491967,180493,498196,175171,510651,173700v3013,-336,5289,-687,6831,-1059c519019,172278,520076,171859,520645,171389v569,-471,855,-1138,855,-2011c521500,167770,520677,166451,519038,165410v-1642,-1036,-4068,-1555,-7283,-1555c506197,163855,500538,165830,494779,169782r,-12557c497257,155617,500087,154293,503268,153257v3179,-1036,6612,-1558,10296,-1558c520929,151699,526454,153540,530137,157225v3682,3684,5525,8840,5525,15470l535662,203933r-12053,l523205,197503v-1471,2546,-3430,4503,-5875,5877c514886,204752,512022,205439,508741,205439v-4954,,-8990,-1440,-12103,-4317xm507286,192884v1170,1138,2727,1705,4671,1705c514702,194589,516995,193637,518836,191728v1841,-1909,2761,-4939,2761,-9093l521597,180330v-1807,999,-4453,1673,-7933,2006c508240,182806,505528,184912,505528,188664v,1674,585,3082,1758,4220xm575840,135378v3415,-3383,8338,-5074,14766,-5074c594154,130304,596900,130742,598843,131610r,12355c596766,143160,594789,142761,592916,142761v-2344,,-4170,619,-5476,1855c586137,145856,585481,147613,585481,149890r,3317l598542,153207r,11448l585481,164655r,39276l570716,203931r,-39276l563585,164655r,-11448l570716,153207r,-3118c570716,143663,572426,138757,575840,135378xm607829,201122v-3116,-2880,-4671,-6696,-4671,-11453c603158,180493,609384,175171,621839,173700v3013,-336,5290,-687,6832,-1059c630210,172278,631265,171859,631836,171389v567,-471,853,-1138,853,-2011c632689,167770,631866,166451,630228,165410v-1643,-1036,-4070,-1555,-7282,-1555c617386,163855,611729,165830,605970,169782r,-12557c608446,155617,611275,154293,614459,153257v3179,-1036,6611,-1558,10294,-1558c632119,151699,637643,153540,641325,157225v3682,3684,5526,8840,5526,15470l646851,203933r-12054,l634394,197503v-1472,2546,-3431,4503,-5873,5877c626075,204752,623211,205439,619932,205439v-4956,,-8990,-1440,-12103,-4317xm618474,192884v1173,1138,2728,1705,4673,1705c625891,194589,628183,193637,630027,191728v1839,-1909,2759,-4939,2759,-9093l632786,180330v-1805,999,-4451,1673,-7934,2006c619429,182806,616717,184912,616717,188664v,1674,585,3082,1757,4220xm673066,179824r,24109l658303,203933r,-72323l673066,131610r,39879l690042,153209r18684,l687836,175609r21491,28324l691149,203933,673066,179824xm719725,200067v-3113,-3582,-4671,-8856,-4671,-15824l715054,153209r14765,l729819,182336v,6900,2712,10344,8136,10344c740902,192680,743179,191778,744786,189971v1608,-1808,2411,-4288,2411,-7431l747197,153209r14765,l761962,203933r-13761,l748201,197002v-1605,2680,-3666,4757,-6176,6228c739515,204700,736615,205439,733336,205439v-5961,,-10498,-1789,-13611,-5372xm789184,131610r,72321l774417,203931r,-72321l789184,131610xm802943,187458r,-22803l796816,164655r,-11446l802943,153209r,-10749l817708,139040r,14169l830866,153209r,11446l817708,164655r,20695c817708,190372,819717,192884,823735,192884v1340,,2526,-116,3566,-356c828338,192299,829528,191914,830866,191379r,12554c828923,204468,827199,204849,825694,205087v-1508,232,-3199,352,-5072,352c808836,205439,802943,199446,802943,187458xm844026,198206v-4889,-4823,-7333,-11315,-7333,-19486c836693,173428,837747,168743,839856,164655v2111,-4084,5072,-7262,8890,-9543c852565,152840,856948,151697,861906,151697v8100,,14095,2378,17979,7135c883766,163587,885712,170081,885712,178316r,4422l851962,182738v532,3611,1925,6244,4167,7881c858372,192263,861603,193081,865822,193081v6161,,11818,-1036,16976,-3113l882798,202523v-2814,1007,-5544,1741,-8187,2211c871965,205203,868870,205436,865321,205436v-9310,,-16409,-2408,-21295,-7230xm871046,172693v-469,-3081,-1405,-5376,-2814,-6882c866827,164306,864718,163553,861906,163553v-5160,,-8373,3045,-9643,9140l871046,172693xm897561,187458r,-22803l891435,164655r,-11446l897561,153209r,-10749l912327,139040r,14169l925484,153209r,11446l912327,164655r,20695c912327,190372,914335,192884,918353,192884v1340,,2526,-116,3567,-356c922956,192299,924146,191914,925484,191379r,12554c923541,204468,921818,204849,920312,205087v-1508,232,-3199,352,-5072,352c903454,205439,897561,199446,897561,187458xm937692,201122v-3115,-2880,-4673,-6696,-4673,-11453c933019,180493,939247,175171,951702,173700v3013,-336,5290,-687,6832,-1059c960073,172278,961128,171859,961699,171389v567,-471,853,-1138,853,-2011c962552,167770,961729,166451,960091,165410v-1643,-1036,-4070,-1555,-7282,-1555c947249,163855,941590,165830,935830,169782r,-12557c938309,155617,941138,154293,944322,153257v3179,-1036,6611,-1558,10294,-1558c961982,151699,967506,153540,971188,157225v3682,3684,5526,8840,5526,15470l976714,203933r-12054,l964257,197503v-1472,2546,-3431,4503,-5873,5877c955938,204752,953074,205439,949795,205439v-4956,,-8990,-1440,-12103,-4317xm948337,192884v1173,1138,2728,1705,4673,1705c955754,194589,958046,193637,959890,191728v1839,-1909,2759,-4939,2759,-9093l962649,180330v-1805,999,-4451,1673,-7934,2006c949292,182806,946580,184912,946580,188664v,1674,585,3082,1757,4220xm482814,57056r,13357l427630,70413r,-8788l461022,13472r-32338,l428684,115r53075,l481759,8903,448367,57056r34447,xm61736,40889v,21441,-11952,30930,-30930,30930c9717,71819,-126,59870,-126,40889r,-40772l15692,117r,40421c15692,52487,21315,57409,30806,57409v10895,,15112,-7382,15112,-16871l45918,117r15818,l61736,40889xm335893,57056r,13357l287741,70413r,-70298l335542,115r,13357l303558,13472r,13709l332379,27181r,13355l303558,40536r,16520l335893,57056xm146443,70413r-8786,l98993,28938r,41475l83528,70413r,-70296l92314,117r38663,40772l130977,117r15466,l146443,70413xm372097,46161r,24252l356631,70413r,-70298l380883,115v17926,,29175,8788,29175,22848c410058,33507,403378,40536,395294,44050r2812,3868c403026,54596,406192,57759,410409,57759r,14060c400215,72170,394943,69007,387914,59516l377720,46161r-5623,xm372097,13472r,20035l380531,33507v8789,,13006,-3515,13006,-10192c393537,16986,389320,13472,380531,13472r-8434,xm184755,117r,70296l168938,70413r,-70296l184755,117xm236423,46161l255052,117r17926,l241694,70413r-10895,l199516,117r18278,l236423,46161xm523937,117r11950,l566517,70413r-18076,l543820,58262r-28118,l511084,70413r-18078,l523937,117xm539000,45408l529862,21204r-9239,24204l539000,45408xm743177,13472r,-13357l777974,115r,63618c777974,74630,777271,83768,773403,91502r-16518,c761454,84119,762157,72873,762157,64788r,-51316l743177,13472xm713651,117r,56941l743174,57058r,13355l697833,70413r,-70296l713651,117xm625077,46161l643354,117r17926,l630349,70413r-10895,l588522,117r18277,l625077,46161xm971639,117r,56941l1001163,57058r,13355l955822,70413r,-70296l971639,117xm1186396,40889r,-40772l1201862,117r,70296l1193073,70413,1154410,28938r,41475l1138946,70413r,-70296l1147732,117r38664,40772xm1240174,117r,70296l1224357,70413r,-70296l1240174,117xm845810,40536r,-40421l861628,115r,40772c861628,62327,849676,71817,830693,71817v-21086,,-30927,-11950,-30927,-30930l799766,115r15818,l815584,40536v,11951,5623,16871,15109,16871c841593,57407,845810,50027,845810,40536xm1001165,13472r,-13357l1035963,115r,63618c1035963,74630,1035258,83768,1031392,91502r-16518,c1019443,84119,1020146,72873,1020146,64788r,-51316l1001165,13472xm924196,32613v8505,2585,12646,9190,12646,18117c936842,65139,927001,70413,911184,70413r-27767,l883417,115r24955,c923838,115,932624,6092,932624,18041v,7518,-3485,12108,-8428,14572xm909075,57407v7732,,11249,-2811,11249,-8083c920324,43699,916807,40887,909075,40887r-9489,l899586,57407r9489,xm899586,12769r,15817l905912,28586v7029,,10543,-2460,10543,-8085c916455,15229,912941,12769,905912,12769r-6326,xm1081628,117r11950,l1124208,70413r-18076,l1101511,58262r-28118,l1068775,70413r-18078,l1081628,117xm1096691,45408r-9138,-24204l1078314,45408r18377,xe" filled="f" stroked="f" strokeweight=".06294mm">
                <v:path arrowok="t" o:connecttype="custom" o:connectlocs="-112,133621;46596,133621;46596,147278;15658,147278;15658,161243;45691,161243;45691,174500;15658,174500;15658,190270;47097,190270;47097,203933;-112,203933;-112,133621;73614,179824;73614,203933;58849,203933;58849,131610;73614,131610;73614,171489;90590,153209;109274,153209;88380,175609;109875,203933;91695,203933;73614,179824;125193,202072;115602,192630;112285,178722;115602,164655;125143,155112;140008,151699;155025,155166;164621,164757;167936,178921;164621,192732;155075,202072;140210,205439;125193,202072;130918,189265;140210,193084;149350,189265;152665,178921;149300,168022;140008,164054;130868,167972;127554,178722;130918,189265;178078,153209;191839,153209;191839,160440;198167,153962;207107,151699;221170,157075;225891,172895;225891,203933;211125,203933;211125,174802;202486,164458;195455,167222;192843,174604;192843,203933;178078,203933;178078,153209;247936,202072;238343,192630;235028,178722;238343,164655;247887,155112;262752,151699;277769,155166;287362,164757;290677,178921;287362,192732;277818,202072;262953,205439;247936,202072;253662,189265;262953,193084;272093,189265;275408,178921;272043,168022;262752,164054;253612,167972;250297,178722;253662,189265;300821,153209;314582,153209;314582,160440;320661,153962;329046,151699;346022,161948;352300,154413;361288,151699;375353,157075;380073,172895;380073,203933;365306,203933;365306,174802;356669,164458;350341,167222;347829,174604;347829,203933;333064,203933;333064,174802;324427,164458;318099,167222;315586,174604;315586,203933;300821,203933;300821,153209;397852,204235;389615,200718;389615,188061;397650,192331;405788,193789;412819,189868;411461,186755;405988,184347;400664,182638;392127,177314;389213,168374;391474,159937;398204,153910;409001,151699;423868,155619;423868,168677;416887,164959;409302,163653;404833,164807;403076,167872;404180,170786;407797,172491;413522,174099;424068,179926;427283,189669;421959,201020;407094,205439;397852,204235;451589,179824;451589,203933;436824,203933;436824,131610;451589,131610;451589,171489;468565,153209;487249,153209;466355,175609;487850,203933;469670,203933;451589,179824;496638,201122;491967,189669;510651,173700;517482,172641;520645,171389;521500,169378;519038,165410;511755,163855;494779,169782;494779,157225;503268,153257;513564,151699;530137,157225;535662,172695;535662,203933;523609,203933;523205,197503;517330,203380;508741,205439;496638,201122;507286,192884;511957,194589;518836,191728;521597,182635;521597,180330;513664,182336;505528,188664;507286,192884;575840,135378;590606,130304;598843,131610;598843,143965;592916,142761;587440,144616;585481,149890;585481,153207;598542,153207;598542,164655;585481,164655;585481,203931;570716,203931;570716,164655;563585,164655;563585,153207;570716,153207;570716,150089;575840,135378;607829,201122;603158,189669;621839,173700;628671,172641;631836,171389;632689,169378;630228,165410;622946,163855;605970,169782;605970,157225;614459,153257;624753,151699;641325,157225;646851,172695;646851,203933;634797,203933;634394,197503;628521,203380;619932,205439;607829,201122;618474,192884;623147,194589;630027,191728;632786,182635;632786,180330;624852,182336;616717,188664;618474,192884;673066,179824;673066,203933;658303,203933;658303,131610;673066,131610;673066,171489;690042,153209;708726,153209;687836,175609;709327,203933;691149,203933;673066,179824;719725,200067;715054,184243;715054,153209;729819,153209;729819,182336;737955,192680;744786,189971;747197,182540;747197,153209;761962,153209;761962,203933;748201,203933;748201,197002;742025,203230;733336,205439;719725,200067;789184,131610;789184,203931;774417,203931;774417,131610;789184,131610;802943,187458;802943,164655;796816,164655;796816,153209;802943,153209;802943,142460;817708,139040;817708,153209;830866,153209;830866,164655;817708,164655;817708,185350;823735,192884;827301,192528;830866,191379;830866,203933;825694,205087;820622,205439;802943,187458;844026,198206;836693,178720;839856,164655;848746,155112;861906,151697;879885,158832;885712,178316;885712,182738;851962,182738;856129,190619;865822,193081;882798,189968;882798,202523;874611,204734;865321,205436;844026,198206;871046,172693;868232,165811;861906,163553;852263,172693;871046,172693;897561,187458;897561,164655;891435,164655;891435,153209;897561,153209;897561,142460;912327,139040;912327,153209;925484,153209;925484,164655;912327,164655;912327,185350;918353,192884;921920,192528;925484,191379;925484,203933;920312,205087;915240,205439;897561,187458;937692,201122;933019,189669;951702,173700;958534,172641;961699,171389;962552,169378;960091,165410;952809,163855;935830,169782;935830,157225;944322,153257;954616,151699;971188,157225;976714,172695;976714,203933;964660,203933;964257,197503;958384,203380;949795,205439;937692,201122;948337,192884;953010,194589;959890,191728;962649,182635;962649,180330;954715,182336;946580,188664;948337,192884;482814,57056;482814,70413;427630,70413;427630,61625;461022,13472;428684,13472;428684,115;481759,115;481759,8903;448367,57056;482814,57056;61736,40889;30806,71819;-126,40889;-126,117;15692,117;15692,40538;30806,57409;45918,40538;45918,117;61736,117;61736,40889;335893,57056;335893,70413;287741,70413;287741,115;335542,115;335542,13472;303558,13472;303558,27181;332379,27181;332379,40536;303558,40536;303558,57056;335893,57056;146443,70413;137657,70413;98993,28938;98993,70413;83528,70413;83528,117;92314,117;130977,40889;130977,117;146443,117;146443,70413;372097,46161;372097,70413;356631,70413;356631,115;380883,115;410058,22963;395294,44050;398106,47918;410409,57759;410409,71819;387914,59516;377720,46161;372097,46161;372097,13472;372097,33507;380531,33507;393537,23315;380531,13472;372097,13472;184755,117;184755,70413;168938,70413;168938,117;184755,117;236423,46161;255052,117;272978,117;241694,70413;230799,70413;199516,117;217794,117;236423,46161;523937,117;535887,117;566517,70413;548441,70413;543820,58262;515702,58262;511084,70413;493006,70413;523937,117;539000,45408;529862,21204;520623,45408;539000,45408;743177,13472;743177,115;777974,115;777974,63733;773403,91502;756885,91502;762157,64788;762157,13472;743177,13472;713651,117;713651,57058;743174,57058;743174,70413;697833,70413;697833,117;713651,117;625077,46161;643354,117;661280,117;630349,70413;619454,70413;588522,117;606799,117;625077,46161;971639,117;971639,57058;1001163,57058;1001163,70413;955822,70413;955822,117;971639,117;1186396,40889;1186396,117;1201862,117;1201862,70413;1193073,70413;1154410,28938;1154410,70413;1138946,70413;1138946,117;1147732,117;1186396,40889;1240174,117;1240174,70413;1224357,70413;1224357,117;1240174,117;845810,40536;845810,115;861628,115;861628,40887;830693,71817;799766,40887;799766,115;815584,115;815584,40536;830693,57407;845810,40536;1001165,13472;1001165,115;1035963,115;1035963,63733;1031392,91502;1014874,91502;1020146,64788;1020146,13472;1001165,13472;924196,32613;936842,50730;911184,70413;883417,70413;883417,115;908372,115;932624,18041;924196,32613;909075,57407;920324,49324;909075,40887;899586,40887;899586,57407;909075,57407;899586,12769;899586,28586;905912,28586;916455,20501;905912,12769;899586,12769;1081628,117;1093578,117;1124208,70413;1106132,70413;1101511,58262;1073393,58262;1068775,70413;1050697,70413;1081628,117;1096691,45408;1087553,21204;1078314,45408;1096691,4540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474755000" o:spid="_x0000_s1029" style="position:absolute;left:8298;top:7914;width:3051;height:2038;visibility:visible;mso-wrap-style:square;v-text-anchor:middle" coordsize="305141,20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" path="m10,115r135393,l135403,39710r-89680,l45723,80183r87059,l132782,118618r-87059,l45723,164333r91135,l136858,203929r-136848,l10,115xm176164,115r128987,l305151,39710r-83274,l221877,88920r80653,l302530,127352r-80653,l221877,203929r-45713,l176164,115xe" filled="f" stroked="f" strokeweight=".06294mm">
                <v:path arrowok="t" o:connecttype="custom" o:connectlocs="10,115;135403,115;135403,39710;45723,39710;45723,80183;132782,80183;132782,118618;45723,118618;45723,164333;136858,164333;136858,203929;10,203929;10,115;176164,115;305151,115;305151,39710;221877,39710;221877,88920;302530,88920;302530,127352;221877,127352;221877,203929;176164,203929;176164,115" o:connectangles="0,0,0,0,0,0,0,0,0,0,0,0,0,0,0,0,0,0,0,0,0,0,0,0"/>
              </v:shape>
              <v:shape id="Freeform: Shape 679460949" o:spid="_x0000_s1030" style="position:absolute;left:4489;top:7004;width:2507;height:3160;visibility:visible;mso-wrap-style:square;v-text-anchor:middle" coordsize="250710,315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" path="m250610,265333r,13990l241328,279323r,-13990l250610,265333xm218733,236671r9353,l228086,256027r-9353,l218733,236671xm250610,236671r,19356l241328,256027r,-19356l250610,236671xm250610,221187r,6180l218735,227367r,-6180l250610,221187xm250610,288558r,6249l218735,294807r,-6249l250610,288558xm228088,265333r,13990l218735,279323r,-13990l228088,265333xm250610,163865r,19356l241328,183221r,-19356l250610,163865xm250610,148315r,6246l218735,154561r,-6246l250610,148315xm218735,211881r,-14738c218735,194563,220783,192524,223379,192524v2592,,4709,2039,4709,4619l228088,211881r-9353,xm250610,90993r,6181l203104,97174r,-6181l250610,90993xm245969,192527v2594,,4641,2038,4641,4618l250610,211883r-9282,l241328,197145v,-2580,2047,-4618,4641,-4618xm218733,163867r9353,l228086,183224r-9353,l218733,163867xm38053,211881r,-14738c38053,194563,40103,192524,42697,192524v2592,,4709,2039,4709,4619l47406,211881r-9353,xm15461,163867r9351,l24812,183224r-9351,l15461,163867xm160304,59539v,-2512,-2117,-4618,-4709,-4618l152520,54921r,-54903l158733,18r,49128c163241,50504,166515,54649,166515,59539r,4256l160295,63795r,-1131l160304,62664r,-3125xm92525,163865r,19356l83174,183221r,-19356l92525,163865xm15461,211881r,-14738c15461,194563,17508,192524,20102,192524v2594,,4710,2039,4710,4619l24812,211881r-9351,xm24812,265333r,13990l15461,279323r,-13990l24812,265333xm87882,192527v2596,,4643,2038,4643,4618l92525,211883r-9348,l83177,197145v,-2580,2111,-4618,4705,-4618xm60650,163867r9283,l69933,183224r-9283,l60650,163867xm38053,163867r9353,l47406,183224r-9353,l38053,163867xm60648,211881r,-14738c60648,194563,62695,192524,65289,192524v2592,,4642,2039,4642,4619l69931,211881r-9283,xm6110,163867r,57320l92525,221187r,6180l6110,227367r,61193l92525,288560r,6249l-100,294809r,-130942l6110,163867xm15461,236671r9351,l24812,256027r-9351,l15461,236671xm131819,78565r-7509,28048l117825,106613r9183,-34229l184228,72384r9183,34229l186926,106613,179416,78565r-47597,xm92525,236671r,19356l83174,256027r,-19356l92525,236671xm125532,250604v,-4279,-3483,-7743,-7784,-7743c117476,242861,117711,242879,117439,242879r,-6197l117748,236682v7713,,13994,6247,13994,13922l131742,300559r-6210,l125532,250604xm92525,265333r,13990l83174,279323r,-13990l92525,265333xm47406,265333r,13990l38053,279323r,-13990l47406,265333xm38053,236671r9353,l47406,256027r-9353,l38053,236671xm69931,265333r,13990l60648,279323r,-13990l69931,265333xm60650,236671r9283,l69933,256027r-9283,l60650,236671xm179008,211881r,-14738c179008,194563,181056,192524,183650,192524v2593,,4709,2039,4709,4619l188359,211881r-9351,xm21916,97174l8128,148315r84397,l92525,154561r-92559,l17139,90990r91018,3l108157,97174r-86241,xm203104,298271r,-179367l209385,118904r,175903l203104,298271xm179518,250604v,-7675,6281,-13922,13992,-13922l193821,236682r,6197c193549,242879,193785,242861,193510,242861v-4298,,-7781,3464,-7781,7743l185729,300559r-6211,l179518,250604xm166515,203324r,17863l193819,221187r,6180l117437,227367r,-6180l144743,221187r,-17863c144743,197349,149587,192527,155595,192527v6074,,10920,4822,10920,10797xm160304,221187r,-17863c160304,200812,158187,198708,155595,198708v-2526,,-4641,2104,-4641,4616l150954,221187r9350,xm177439,119104r,10600l193821,129704r,6249l171224,135953r,-13314l155529,113676r-15497,8897l140032,135953r-22593,l117439,129704r16380,l133819,119036r21658,-12568l155597,106545r21842,12559xm122899,211881r,-14738c122899,194563,125015,192524,127606,192524v2594,,4646,2039,4646,4619l132252,211881r-9353,xm169658,300561r-6213,l163445,250606v,-4281,-3551,-7743,-7850,-7743c151296,242863,147813,246325,147813,250606r,49955l141603,300561r,-49955c141603,242931,147884,236682,155595,236682v7784,,14063,6249,14063,13924l169658,300561xm101878,294807r,-175903l108159,118904r,179367l101878,294807xm161874,130593v,3492,-2798,6319,-6279,6319c152180,136912,149382,134085,149382,130593v,-3492,2798,-6319,6213,-6319c159076,124274,161874,127101,161874,130593xm122899,163867r9353,l132252,183224r-9353,l122899,163867xm155801,142134v6687,,12900,2308,17747,6181l193819,148315r,6246l171224,154561v-4027,-3870,-9419,-6246,-15423,-6246c149793,148315,144335,150691,140372,154561r-22935,l117437,148315r20618,c142900,144442,149045,142134,155801,142134xm166515,183221r-6211,l160304,168483v,-2580,-2117,-4618,-4709,-4618c153069,163865,150954,165903,150954,168483r,14738l144743,183221r,-14738c144743,162506,149589,157618,155595,157618v6074,,10920,4888,10920,10865l166515,183221xm179008,163867r9351,l188359,183224r-9351,l179008,163867xm125631,309830r59996,l193819,305173r,7172l187296,316011r-63333,l117437,312345r,-7172l125631,309830xe" filled="f" stroked="f" strokeweight=".06294mm">
                <v:path arrowok="t" o:connecttype="custom" o:connectlocs="250610,265333;250610,279323;241328,279323;241328,265333;250610,265333;218733,236671;228086,236671;228086,256027;218733,256027;218733,236671;250610,236671;250610,256027;241328,256027;241328,236671;250610,236671;250610,221187;250610,227367;218735,227367;218735,221187;250610,221187;250610,288558;250610,294807;218735,294807;218735,288558;250610,288558;228088,265333;228088,279323;218735,279323;218735,265333;228088,265333;250610,163865;250610,183221;241328,183221;241328,163865;250610,163865;250610,148315;250610,154561;218735,154561;218735,148315;250610,148315;218735,211881;218735,197143;223379,192524;228088,197143;228088,211881;218735,211881;250610,90993;250610,97174;203104,97174;203104,90993;250610,90993;245969,192527;250610,197145;250610,211883;241328,211883;241328,197145;245969,192527;218733,163867;228086,163867;228086,183224;218733,183224;218733,163867;38053,211881;38053,197143;42697,192524;47406,197143;47406,211881;38053,211881;15461,163867;24812,163867;24812,183224;15461,183224;15461,163867;160304,59539;155595,54921;152520,54921;152520,18;158733,18;158733,49146;166515,59539;166515,63795;160295,63795;160295,62664;160304,62664;160304,59539;92525,163865;92525,183221;83174,183221;83174,163865;92525,163865;15461,211881;15461,197143;20102,192524;24812,197143;24812,211881;15461,211881;24812,265333;24812,279323;15461,279323;15461,265333;24812,265333;87882,192527;92525,197145;92525,211883;83177,211883;83177,197145;87882,192527;60650,163867;69933,163867;69933,183224;60650,183224;60650,163867;38053,163867;47406,163867;47406,183224;38053,183224;38053,163867;60648,211881;60648,197143;65289,192524;69931,197143;69931,211881;60648,211881;6110,163867;6110,221187;92525,221187;92525,227367;6110,227367;6110,288560;92525,288560;92525,294809;-100,294809;-100,163867;6110,163867;15461,236671;24812,236671;24812,256027;15461,256027;15461,236671;131819,78565;124310,106613;117825,106613;127008,72384;184228,72384;193411,106613;186926,106613;179416,78565;131819,78565;92525,236671;92525,256027;83174,256027;83174,236671;92525,236671;125532,250604;117748,242861;117439,242879;117439,236682;117748,236682;131742,250604;131742,300559;125532,300559;125532,250604;92525,265333;92525,279323;83174,279323;83174,265333;92525,265333;47406,265333;47406,279323;38053,279323;38053,265333;47406,265333;38053,236671;47406,236671;47406,256027;38053,256027;38053,236671;69931,265333;69931,279323;60648,279323;60648,265333;69931,265333;60650,236671;69933,236671;69933,256027;60650,256027;60650,236671;179008,211881;179008,197143;183650,192524;188359,197143;188359,211881;179008,211881;21916,97174;8128,148315;92525,148315;92525,154561;-34,154561;17139,90990;108157,90993;108157,97174;21916,97174;203104,298271;203104,118904;209385,118904;209385,294807;203104,298271;179518,250604;193510,236682;193821,236682;193821,242879;193510,242861;185729,250604;185729,300559;179518,300559;179518,250604;166515,203324;166515,221187;193819,221187;193819,227367;117437,227367;117437,221187;144743,221187;144743,203324;155595,192527;166515,203324;160304,221187;160304,203324;155595,198708;150954,203324;150954,221187;160304,221187;177439,119104;177439,129704;193821,129704;193821,135953;171224,135953;171224,122639;155529,113676;140032,122573;140032,135953;117439,135953;117439,129704;133819,129704;133819,119036;155477,106468;155597,106545;177439,119104;122899,211881;122899,197143;127606,192524;132252,197143;132252,211881;122899,211881;169658,300561;163445,300561;163445,250606;155595,242863;147813,250606;147813,300561;141603,300561;141603,250606;155595,236682;169658,250606;169658,300561;101878,294807;101878,118904;108159,118904;108159,298271;101878,294807;161874,130593;155595,136912;149382,130593;155595,124274;161874,130593;122899,163867;132252,163867;132252,183224;122899,183224;122899,163867;155801,142134;173548,148315;193819,148315;193819,154561;171224,154561;155801,148315;140372,154561;117437,154561;117437,148315;138055,148315;155801,142134;166515,183221;160304,183221;160304,168483;155595,163865;150954,168483;150954,183221;144743,183221;144743,168483;155595,157618;166515,168483;166515,183221;179008,163867;188359,163867;188359,183224;179008,183224;179008,163867;125631,309830;185627,309830;193819,305173;193819,312345;187296,316011;123963,316011;117437,312345;117437,305173;125631,30983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1111467902" o:spid="_x0000_s1031" style="position:absolute;left:7603;top:7004;width:63;height:3853;rotation:180;flip:y;visibility:visible;mso-wrap-style:square;v-text-anchor:middle" coordsize="6280,3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" path="m-169,-65r6281,l6112,385152r-6281,l-169,-65xe" filled="f" stroked="f" strokeweight=".06294mm">
                <v:path arrowok="t" o:connecttype="custom" o:connectlocs="-169,-65;6112,-65;6112,385152;-169,385152" o:connectangles="0,0,0,0"/>
              </v:shape>
              <v:shape id="Freeform: Shape 224313375" o:spid="_x0000_s1032" style="position:absolute;left:25666;top:7004;width:63;height:3853;rotation:180;flip:y;visibility:visible;mso-wrap-style:square;v-text-anchor:middle" coordsize="6280,385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" path="m-27,-65r6280,l6253,385152r-6280,l-27,-65xe" filled="f" stroked="f" strokeweight=".06294mm">
                <v:path arrowok="t" o:connecttype="custom" o:connectlocs="-27,-65;6253,-65;6253,385152;-27,385152" o:connectangles="0,0,0,0"/>
              </v:shape>
              <v:shape id="Freeform: Shape 1916426237" o:spid="_x0000_s1033" style="position:absolute;left:26336;top:7856;width:3587;height:2143;visibility:visible;mso-wrap-style:square;v-text-anchor:middle" coordsize="358709,21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" path="m99106,100079v10673,4657,19022,11597,25038,20817c130163,130118,133169,140842,133169,153071v,11646,-2812,22127,-8442,31446c119097,193832,111188,201110,100997,206350v-10189,5241,-21790,7862,-34793,7862c53006,214212,41261,211591,30974,206350,20687,201110,12679,193832,6953,184517,1228,175198,-1638,164717,-1638,153071v,-12423,3108,-23198,9318,-32319c13890,111628,22335,104641,33011,99789,24666,95906,18162,90324,13505,83046,8844,75768,6517,66985,6517,56694v,-10672,2572,-20185,7714,-28531c19377,19817,26508,13266,35632,8509,44756,3753,55043,1375,66494,1375v11454,,21694,2378,30719,7134c106237,13266,113273,19817,118320,28163v5049,8346,7571,17859,7571,28531c125891,66985,123560,75768,118903,83046v-4658,7278,-11256,12955,-19797,17033xm66494,22632v-10868,,-19749,3248,-26642,9752c32963,38887,29517,47281,29517,57568v,10291,3446,18732,10335,25331c46745,89501,55527,92801,66204,92801v10676,,19459,-3300,26351,-9902c99444,76300,102890,67859,102890,57568v,-10287,-3398,-18681,-10192,-25184c85905,25880,77170,22632,66494,22632xm65914,192085v12614,,22901,-3737,30862,-11209c104733,173404,108711,163744,108711,151904v,-11645,-3978,-21206,-11935,-28678c88815,115754,78627,112017,66204,112017v-12813,,-23243,3737,-31299,11209c26849,130698,22820,140259,22820,151904v,11840,4029,21500,12085,28972c42961,188348,53296,192085,65914,192085xm225178,213922v-23877,,-41879,-9073,-54013,-27222c159036,168548,152969,142006,152969,107067v,-35134,6067,-61581,18196,-79341c183299,9966,201301,1085,225178,1085v23874,,41876,8881,54010,26641c291317,45486,297384,71933,297384,107067v,34939,-6067,61481,-18196,79633c267054,204849,249052,213922,225178,213922xm225178,191795v16108,,27901,-6794,35373,-20381c268027,157824,271763,136376,271763,107067v,-28921,-3736,-50127,-11212,-63618c253079,29958,241286,23212,225178,23212v-16112,,-27904,6746,-35376,20237c182326,56940,178590,78146,178590,107067v,29309,3736,50757,11212,64347c197274,185001,209066,191795,225178,191795xm351250,153071r-20673,l327666,-79r26495,l351250,153071xm341058,212758v-4272,,-8008,-1603,-11208,-4804c326646,204750,325045,201014,325045,196742v,-4268,1553,-7957,4658,-11062c332808,182575,336592,181023,341058,181023v4463,,8251,1552,11355,4657c355519,188785,357071,192474,357071,196742v,4272,-1552,8008,-4658,11212c349309,211155,345521,212758,341058,212758xe" filled="f" stroked="f" strokeweight=".09472mm">
                <v:path arrowok="t" o:connecttype="custom" o:connectlocs="99106,100079;124144,120896;133169,153071;124727,184517;100997,206350;66204,214212;30974,206350;6953,184517;-1638,153071;7680,120752;33011,99789;13505,83046;6517,56694;14231,28163;35632,8509;66494,1375;97213,8509;118320,28163;125891,56694;118903,83046;99106,100079;66494,22632;39852,32384;29517,57568;39852,82899;66204,92801;92555,82899;102890,57568;92698,32384;66494,22632;65914,192085;96776,180876;108711,151904;96776,123226;66204,112017;34905,123226;22820,151904;34905,180876;65914,192085;225178,213922;171165,186700;152969,107067;171165,27726;225178,1085;279188,27726;297384,107067;279188,186700;225178,213922;225178,191795;260551,171414;271763,107067;260551,43449;225178,23212;189802,43449;178590,107067;189802,171414;225178,191795;351250,153071;330577,153071;327666,-79;354161,-79;351250,153071;341058,212758;329850,207954;325045,196742;329703,185680;341058,181023;352413,185680;357071,196742;352413,207954;341058,212758" o:connectangles="0,0,0,0,0,0,0,0,0,0,0,0,0,0,0,0,0,0,0,0,0,0,0,0,0,0,0,0,0,0,0,0,0,0,0,0,0,0,0,0,0,0,0,0,0,0,0,0,0,0,0,0,0,0,0,0,0,0,0,0,0,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E43" w:rsidRPr="00B566CE" w:rsidRDefault="00B813C4" w:rsidP="00EB324F">
    <w:pPr>
      <w:rPr>
        <w:szCs w:val="20"/>
      </w:rPr>
    </w:pPr>
    <w:r>
      <w:rPr>
        <w:noProof/>
        <w:szCs w:val="20"/>
        <w:lang w:eastAsia="sl-SI"/>
      </w:rPr>
      <mc:AlternateContent>
        <mc:Choice Requires="wpg">
          <w:drawing>
            <wp:anchor distT="0" distB="0" distL="114300" distR="114300" simplePos="0" relativeHeight="251671552" behindDoc="1" locked="1" layoutInCell="1" allowOverlap="1" wp14:anchorId="4D2C710E" wp14:editId="3CFA0086">
              <wp:simplePos x="0" y="0"/>
              <wp:positionH relativeFrom="page">
                <wp:posOffset>442595</wp:posOffset>
              </wp:positionH>
              <wp:positionV relativeFrom="page">
                <wp:posOffset>504190</wp:posOffset>
              </wp:positionV>
              <wp:extent cx="1378800" cy="1112400"/>
              <wp:effectExtent l="0" t="0" r="12065" b="12065"/>
              <wp:wrapNone/>
              <wp:docPr id="1803884582" name="Graphi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378800" cy="1112400"/>
                        <a:chOff x="440743" y="503863"/>
                        <a:chExt cx="1379602" cy="1111205"/>
                      </a:xfrm>
                    </wpg:grpSpPr>
                    <wps:wsp>
                      <wps:cNvPr id="636255482" name="Freeform: Shape 636255482"/>
                      <wps:cNvSpPr/>
                      <wps:spPr>
                        <a:xfrm>
                          <a:off x="1257080" y="949921"/>
                          <a:ext cx="563266" cy="217109"/>
                        </a:xfrm>
                        <a:custGeom>
                          <a:avLst/>
                          <a:gdLst>
                            <a:gd name="connsiteX0" fmla="*/ 2335 w 563266"/>
                            <a:gd name="connsiteY0" fmla="*/ 2203 h 217109"/>
                            <a:gd name="connsiteX1" fmla="*/ 51240 w 563266"/>
                            <a:gd name="connsiteY1" fmla="*/ 2203 h 217109"/>
                            <a:gd name="connsiteX2" fmla="*/ 51240 w 563266"/>
                            <a:gd name="connsiteY2" fmla="*/ 16506 h 217109"/>
                            <a:gd name="connsiteX3" fmla="*/ 18846 w 563266"/>
                            <a:gd name="connsiteY3" fmla="*/ 16506 h 217109"/>
                            <a:gd name="connsiteX4" fmla="*/ 18846 w 563266"/>
                            <a:gd name="connsiteY4" fmla="*/ 31129 h 217109"/>
                            <a:gd name="connsiteX5" fmla="*/ 50293 w 563266"/>
                            <a:gd name="connsiteY5" fmla="*/ 31129 h 217109"/>
                            <a:gd name="connsiteX6" fmla="*/ 50293 w 563266"/>
                            <a:gd name="connsiteY6" fmla="*/ 45011 h 217109"/>
                            <a:gd name="connsiteX7" fmla="*/ 18846 w 563266"/>
                            <a:gd name="connsiteY7" fmla="*/ 45011 h 217109"/>
                            <a:gd name="connsiteX8" fmla="*/ 18846 w 563266"/>
                            <a:gd name="connsiteY8" fmla="*/ 61524 h 217109"/>
                            <a:gd name="connsiteX9" fmla="*/ 51765 w 563266"/>
                            <a:gd name="connsiteY9" fmla="*/ 61524 h 217109"/>
                            <a:gd name="connsiteX10" fmla="*/ 51765 w 563266"/>
                            <a:gd name="connsiteY10" fmla="*/ 75828 h 217109"/>
                            <a:gd name="connsiteX11" fmla="*/ 2335 w 563266"/>
                            <a:gd name="connsiteY11" fmla="*/ 75828 h 217109"/>
                            <a:gd name="connsiteX12" fmla="*/ 2335 w 563266"/>
                            <a:gd name="connsiteY12" fmla="*/ 2203 h 217109"/>
                            <a:gd name="connsiteX13" fmla="*/ 79529 w 563266"/>
                            <a:gd name="connsiteY13" fmla="*/ 50586 h 217109"/>
                            <a:gd name="connsiteX14" fmla="*/ 79529 w 563266"/>
                            <a:gd name="connsiteY14" fmla="*/ 75828 h 217109"/>
                            <a:gd name="connsiteX15" fmla="*/ 64070 w 563266"/>
                            <a:gd name="connsiteY15" fmla="*/ 75828 h 217109"/>
                            <a:gd name="connsiteX16" fmla="*/ 64070 w 563266"/>
                            <a:gd name="connsiteY16" fmla="*/ 97 h 217109"/>
                            <a:gd name="connsiteX17" fmla="*/ 79529 w 563266"/>
                            <a:gd name="connsiteY17" fmla="*/ 97 h 217109"/>
                            <a:gd name="connsiteX18" fmla="*/ 79529 w 563266"/>
                            <a:gd name="connsiteY18" fmla="*/ 41855 h 217109"/>
                            <a:gd name="connsiteX19" fmla="*/ 97304 w 563266"/>
                            <a:gd name="connsiteY19" fmla="*/ 22714 h 217109"/>
                            <a:gd name="connsiteX20" fmla="*/ 116866 w 563266"/>
                            <a:gd name="connsiteY20" fmla="*/ 22714 h 217109"/>
                            <a:gd name="connsiteX21" fmla="*/ 94989 w 563266"/>
                            <a:gd name="connsiteY21" fmla="*/ 46169 h 217109"/>
                            <a:gd name="connsiteX22" fmla="*/ 117495 w 563266"/>
                            <a:gd name="connsiteY22" fmla="*/ 75828 h 217109"/>
                            <a:gd name="connsiteX23" fmla="*/ 98460 w 563266"/>
                            <a:gd name="connsiteY23" fmla="*/ 75828 h 217109"/>
                            <a:gd name="connsiteX24" fmla="*/ 79529 w 563266"/>
                            <a:gd name="connsiteY24" fmla="*/ 50586 h 217109"/>
                            <a:gd name="connsiteX25" fmla="*/ 133537 w 563266"/>
                            <a:gd name="connsiteY25" fmla="*/ 73882 h 217109"/>
                            <a:gd name="connsiteX26" fmla="*/ 123492 w 563266"/>
                            <a:gd name="connsiteY26" fmla="*/ 63995 h 217109"/>
                            <a:gd name="connsiteX27" fmla="*/ 120021 w 563266"/>
                            <a:gd name="connsiteY27" fmla="*/ 49429 h 217109"/>
                            <a:gd name="connsiteX28" fmla="*/ 123492 w 563266"/>
                            <a:gd name="connsiteY28" fmla="*/ 34702 h 217109"/>
                            <a:gd name="connsiteX29" fmla="*/ 133484 w 563266"/>
                            <a:gd name="connsiteY29" fmla="*/ 24709 h 217109"/>
                            <a:gd name="connsiteX30" fmla="*/ 149049 w 563266"/>
                            <a:gd name="connsiteY30" fmla="*/ 21135 h 217109"/>
                            <a:gd name="connsiteX31" fmla="*/ 164772 w 563266"/>
                            <a:gd name="connsiteY31" fmla="*/ 24763 h 217109"/>
                            <a:gd name="connsiteX32" fmla="*/ 174816 w 563266"/>
                            <a:gd name="connsiteY32" fmla="*/ 34806 h 217109"/>
                            <a:gd name="connsiteX33" fmla="*/ 178287 w 563266"/>
                            <a:gd name="connsiteY33" fmla="*/ 49641 h 217109"/>
                            <a:gd name="connsiteX34" fmla="*/ 174816 w 563266"/>
                            <a:gd name="connsiteY34" fmla="*/ 64100 h 217109"/>
                            <a:gd name="connsiteX35" fmla="*/ 164824 w 563266"/>
                            <a:gd name="connsiteY35" fmla="*/ 73882 h 217109"/>
                            <a:gd name="connsiteX36" fmla="*/ 149260 w 563266"/>
                            <a:gd name="connsiteY36" fmla="*/ 77405 h 217109"/>
                            <a:gd name="connsiteX37" fmla="*/ 133537 w 563266"/>
                            <a:gd name="connsiteY37" fmla="*/ 73882 h 217109"/>
                            <a:gd name="connsiteX38" fmla="*/ 139531 w 563266"/>
                            <a:gd name="connsiteY38" fmla="*/ 60472 h 217109"/>
                            <a:gd name="connsiteX39" fmla="*/ 149260 w 563266"/>
                            <a:gd name="connsiteY39" fmla="*/ 64470 h 217109"/>
                            <a:gd name="connsiteX40" fmla="*/ 158830 w 563266"/>
                            <a:gd name="connsiteY40" fmla="*/ 60472 h 217109"/>
                            <a:gd name="connsiteX41" fmla="*/ 162300 w 563266"/>
                            <a:gd name="connsiteY41" fmla="*/ 49641 h 217109"/>
                            <a:gd name="connsiteX42" fmla="*/ 158777 w 563266"/>
                            <a:gd name="connsiteY42" fmla="*/ 38228 h 217109"/>
                            <a:gd name="connsiteX43" fmla="*/ 149049 w 563266"/>
                            <a:gd name="connsiteY43" fmla="*/ 34073 h 217109"/>
                            <a:gd name="connsiteX44" fmla="*/ 139479 w 563266"/>
                            <a:gd name="connsiteY44" fmla="*/ 38173 h 217109"/>
                            <a:gd name="connsiteX45" fmla="*/ 136008 w 563266"/>
                            <a:gd name="connsiteY45" fmla="*/ 49429 h 217109"/>
                            <a:gd name="connsiteX46" fmla="*/ 139531 w 563266"/>
                            <a:gd name="connsiteY46" fmla="*/ 60472 h 217109"/>
                            <a:gd name="connsiteX47" fmla="*/ 188906 w 563266"/>
                            <a:gd name="connsiteY47" fmla="*/ 22714 h 217109"/>
                            <a:gd name="connsiteX48" fmla="*/ 203314 w 563266"/>
                            <a:gd name="connsiteY48" fmla="*/ 22714 h 217109"/>
                            <a:gd name="connsiteX49" fmla="*/ 203314 w 563266"/>
                            <a:gd name="connsiteY49" fmla="*/ 30286 h 217109"/>
                            <a:gd name="connsiteX50" fmla="*/ 209940 w 563266"/>
                            <a:gd name="connsiteY50" fmla="*/ 23503 h 217109"/>
                            <a:gd name="connsiteX51" fmla="*/ 219301 w 563266"/>
                            <a:gd name="connsiteY51" fmla="*/ 21135 h 217109"/>
                            <a:gd name="connsiteX52" fmla="*/ 234025 w 563266"/>
                            <a:gd name="connsiteY52" fmla="*/ 26762 h 217109"/>
                            <a:gd name="connsiteX53" fmla="*/ 238968 w 563266"/>
                            <a:gd name="connsiteY53" fmla="*/ 43330 h 217109"/>
                            <a:gd name="connsiteX54" fmla="*/ 238968 w 563266"/>
                            <a:gd name="connsiteY54" fmla="*/ 75828 h 217109"/>
                            <a:gd name="connsiteX55" fmla="*/ 223508 w 563266"/>
                            <a:gd name="connsiteY55" fmla="*/ 75828 h 217109"/>
                            <a:gd name="connsiteX56" fmla="*/ 223508 w 563266"/>
                            <a:gd name="connsiteY56" fmla="*/ 45327 h 217109"/>
                            <a:gd name="connsiteX57" fmla="*/ 214463 w 563266"/>
                            <a:gd name="connsiteY57" fmla="*/ 34493 h 217109"/>
                            <a:gd name="connsiteX58" fmla="*/ 207101 w 563266"/>
                            <a:gd name="connsiteY58" fmla="*/ 37387 h 217109"/>
                            <a:gd name="connsiteX59" fmla="*/ 204366 w 563266"/>
                            <a:gd name="connsiteY59" fmla="*/ 45118 h 217109"/>
                            <a:gd name="connsiteX60" fmla="*/ 204366 w 563266"/>
                            <a:gd name="connsiteY60" fmla="*/ 75828 h 217109"/>
                            <a:gd name="connsiteX61" fmla="*/ 188906 w 563266"/>
                            <a:gd name="connsiteY61" fmla="*/ 75828 h 217109"/>
                            <a:gd name="connsiteX62" fmla="*/ 188906 w 563266"/>
                            <a:gd name="connsiteY62" fmla="*/ 22714 h 217109"/>
                            <a:gd name="connsiteX63" fmla="*/ 262051 w 563266"/>
                            <a:gd name="connsiteY63" fmla="*/ 73882 h 217109"/>
                            <a:gd name="connsiteX64" fmla="*/ 252006 w 563266"/>
                            <a:gd name="connsiteY64" fmla="*/ 63995 h 217109"/>
                            <a:gd name="connsiteX65" fmla="*/ 248535 w 563266"/>
                            <a:gd name="connsiteY65" fmla="*/ 49429 h 217109"/>
                            <a:gd name="connsiteX66" fmla="*/ 252006 w 563266"/>
                            <a:gd name="connsiteY66" fmla="*/ 34702 h 217109"/>
                            <a:gd name="connsiteX67" fmla="*/ 261999 w 563266"/>
                            <a:gd name="connsiteY67" fmla="*/ 24709 h 217109"/>
                            <a:gd name="connsiteX68" fmla="*/ 277563 w 563266"/>
                            <a:gd name="connsiteY68" fmla="*/ 21135 h 217109"/>
                            <a:gd name="connsiteX69" fmla="*/ 293286 w 563266"/>
                            <a:gd name="connsiteY69" fmla="*/ 24763 h 217109"/>
                            <a:gd name="connsiteX70" fmla="*/ 303331 w 563266"/>
                            <a:gd name="connsiteY70" fmla="*/ 34806 h 217109"/>
                            <a:gd name="connsiteX71" fmla="*/ 306802 w 563266"/>
                            <a:gd name="connsiteY71" fmla="*/ 49641 h 217109"/>
                            <a:gd name="connsiteX72" fmla="*/ 303331 w 563266"/>
                            <a:gd name="connsiteY72" fmla="*/ 64100 h 217109"/>
                            <a:gd name="connsiteX73" fmla="*/ 293338 w 563266"/>
                            <a:gd name="connsiteY73" fmla="*/ 73882 h 217109"/>
                            <a:gd name="connsiteX74" fmla="*/ 277774 w 563266"/>
                            <a:gd name="connsiteY74" fmla="*/ 77405 h 217109"/>
                            <a:gd name="connsiteX75" fmla="*/ 262051 w 563266"/>
                            <a:gd name="connsiteY75" fmla="*/ 73882 h 217109"/>
                            <a:gd name="connsiteX76" fmla="*/ 268045 w 563266"/>
                            <a:gd name="connsiteY76" fmla="*/ 60472 h 217109"/>
                            <a:gd name="connsiteX77" fmla="*/ 277774 w 563266"/>
                            <a:gd name="connsiteY77" fmla="*/ 64470 h 217109"/>
                            <a:gd name="connsiteX78" fmla="*/ 287344 w 563266"/>
                            <a:gd name="connsiteY78" fmla="*/ 60472 h 217109"/>
                            <a:gd name="connsiteX79" fmla="*/ 290815 w 563266"/>
                            <a:gd name="connsiteY79" fmla="*/ 49641 h 217109"/>
                            <a:gd name="connsiteX80" fmla="*/ 287292 w 563266"/>
                            <a:gd name="connsiteY80" fmla="*/ 38228 h 217109"/>
                            <a:gd name="connsiteX81" fmla="*/ 277563 w 563266"/>
                            <a:gd name="connsiteY81" fmla="*/ 34073 h 217109"/>
                            <a:gd name="connsiteX82" fmla="*/ 267993 w 563266"/>
                            <a:gd name="connsiteY82" fmla="*/ 38173 h 217109"/>
                            <a:gd name="connsiteX83" fmla="*/ 264522 w 563266"/>
                            <a:gd name="connsiteY83" fmla="*/ 49429 h 217109"/>
                            <a:gd name="connsiteX84" fmla="*/ 268045 w 563266"/>
                            <a:gd name="connsiteY84" fmla="*/ 60472 h 217109"/>
                            <a:gd name="connsiteX85" fmla="*/ 317423 w 563266"/>
                            <a:gd name="connsiteY85" fmla="*/ 22714 h 217109"/>
                            <a:gd name="connsiteX86" fmla="*/ 331831 w 563266"/>
                            <a:gd name="connsiteY86" fmla="*/ 22714 h 217109"/>
                            <a:gd name="connsiteX87" fmla="*/ 331831 w 563266"/>
                            <a:gd name="connsiteY87" fmla="*/ 30286 h 217109"/>
                            <a:gd name="connsiteX88" fmla="*/ 338196 w 563266"/>
                            <a:gd name="connsiteY88" fmla="*/ 23503 h 217109"/>
                            <a:gd name="connsiteX89" fmla="*/ 346975 w 563266"/>
                            <a:gd name="connsiteY89" fmla="*/ 21135 h 217109"/>
                            <a:gd name="connsiteX90" fmla="*/ 364750 w 563266"/>
                            <a:gd name="connsiteY90" fmla="*/ 31865 h 217109"/>
                            <a:gd name="connsiteX91" fmla="*/ 371323 w 563266"/>
                            <a:gd name="connsiteY91" fmla="*/ 23975 h 217109"/>
                            <a:gd name="connsiteX92" fmla="*/ 380734 w 563266"/>
                            <a:gd name="connsiteY92" fmla="*/ 21135 h 217109"/>
                            <a:gd name="connsiteX93" fmla="*/ 395460 w 563266"/>
                            <a:gd name="connsiteY93" fmla="*/ 26762 h 217109"/>
                            <a:gd name="connsiteX94" fmla="*/ 400403 w 563266"/>
                            <a:gd name="connsiteY94" fmla="*/ 43330 h 217109"/>
                            <a:gd name="connsiteX95" fmla="*/ 400403 w 563266"/>
                            <a:gd name="connsiteY95" fmla="*/ 75828 h 217109"/>
                            <a:gd name="connsiteX96" fmla="*/ 384941 w 563266"/>
                            <a:gd name="connsiteY96" fmla="*/ 75828 h 217109"/>
                            <a:gd name="connsiteX97" fmla="*/ 384941 w 563266"/>
                            <a:gd name="connsiteY97" fmla="*/ 45327 h 217109"/>
                            <a:gd name="connsiteX98" fmla="*/ 375898 w 563266"/>
                            <a:gd name="connsiteY98" fmla="*/ 34493 h 217109"/>
                            <a:gd name="connsiteX99" fmla="*/ 369272 w 563266"/>
                            <a:gd name="connsiteY99" fmla="*/ 37387 h 217109"/>
                            <a:gd name="connsiteX100" fmla="*/ 366642 w 563266"/>
                            <a:gd name="connsiteY100" fmla="*/ 45118 h 217109"/>
                            <a:gd name="connsiteX101" fmla="*/ 366642 w 563266"/>
                            <a:gd name="connsiteY101" fmla="*/ 75828 h 217109"/>
                            <a:gd name="connsiteX102" fmla="*/ 351182 w 563266"/>
                            <a:gd name="connsiteY102" fmla="*/ 75828 h 217109"/>
                            <a:gd name="connsiteX103" fmla="*/ 351182 w 563266"/>
                            <a:gd name="connsiteY103" fmla="*/ 45327 h 217109"/>
                            <a:gd name="connsiteX104" fmla="*/ 342139 w 563266"/>
                            <a:gd name="connsiteY104" fmla="*/ 34493 h 217109"/>
                            <a:gd name="connsiteX105" fmla="*/ 335513 w 563266"/>
                            <a:gd name="connsiteY105" fmla="*/ 37387 h 217109"/>
                            <a:gd name="connsiteX106" fmla="*/ 332883 w 563266"/>
                            <a:gd name="connsiteY106" fmla="*/ 45118 h 217109"/>
                            <a:gd name="connsiteX107" fmla="*/ 332883 w 563266"/>
                            <a:gd name="connsiteY107" fmla="*/ 75828 h 217109"/>
                            <a:gd name="connsiteX108" fmla="*/ 317423 w 563266"/>
                            <a:gd name="connsiteY108" fmla="*/ 75828 h 217109"/>
                            <a:gd name="connsiteX109" fmla="*/ 317423 w 563266"/>
                            <a:gd name="connsiteY109" fmla="*/ 22714 h 217109"/>
                            <a:gd name="connsiteX110" fmla="*/ 419018 w 563266"/>
                            <a:gd name="connsiteY110" fmla="*/ 76142 h 217109"/>
                            <a:gd name="connsiteX111" fmla="*/ 410393 w 563266"/>
                            <a:gd name="connsiteY111" fmla="*/ 72462 h 217109"/>
                            <a:gd name="connsiteX112" fmla="*/ 410393 w 563266"/>
                            <a:gd name="connsiteY112" fmla="*/ 59209 h 217109"/>
                            <a:gd name="connsiteX113" fmla="*/ 418807 w 563266"/>
                            <a:gd name="connsiteY113" fmla="*/ 63682 h 217109"/>
                            <a:gd name="connsiteX114" fmla="*/ 427327 w 563266"/>
                            <a:gd name="connsiteY114" fmla="*/ 65206 h 217109"/>
                            <a:gd name="connsiteX115" fmla="*/ 434689 w 563266"/>
                            <a:gd name="connsiteY115" fmla="*/ 61103 h 217109"/>
                            <a:gd name="connsiteX116" fmla="*/ 433267 w 563266"/>
                            <a:gd name="connsiteY116" fmla="*/ 57844 h 217109"/>
                            <a:gd name="connsiteX117" fmla="*/ 427536 w 563266"/>
                            <a:gd name="connsiteY117" fmla="*/ 55320 h 217109"/>
                            <a:gd name="connsiteX118" fmla="*/ 421962 w 563266"/>
                            <a:gd name="connsiteY118" fmla="*/ 53530 h 217109"/>
                            <a:gd name="connsiteX119" fmla="*/ 413023 w 563266"/>
                            <a:gd name="connsiteY119" fmla="*/ 47957 h 217109"/>
                            <a:gd name="connsiteX120" fmla="*/ 409973 w 563266"/>
                            <a:gd name="connsiteY120" fmla="*/ 38593 h 217109"/>
                            <a:gd name="connsiteX121" fmla="*/ 412340 w 563266"/>
                            <a:gd name="connsiteY121" fmla="*/ 29759 h 217109"/>
                            <a:gd name="connsiteX122" fmla="*/ 419386 w 563266"/>
                            <a:gd name="connsiteY122" fmla="*/ 23450 h 217109"/>
                            <a:gd name="connsiteX123" fmla="*/ 430691 w 563266"/>
                            <a:gd name="connsiteY123" fmla="*/ 21135 h 217109"/>
                            <a:gd name="connsiteX124" fmla="*/ 446258 w 563266"/>
                            <a:gd name="connsiteY124" fmla="*/ 25238 h 217109"/>
                            <a:gd name="connsiteX125" fmla="*/ 446258 w 563266"/>
                            <a:gd name="connsiteY125" fmla="*/ 38911 h 217109"/>
                            <a:gd name="connsiteX126" fmla="*/ 438948 w 563266"/>
                            <a:gd name="connsiteY126" fmla="*/ 35020 h 217109"/>
                            <a:gd name="connsiteX127" fmla="*/ 431007 w 563266"/>
                            <a:gd name="connsiteY127" fmla="*/ 33652 h 217109"/>
                            <a:gd name="connsiteX128" fmla="*/ 426328 w 563266"/>
                            <a:gd name="connsiteY128" fmla="*/ 34861 h 217109"/>
                            <a:gd name="connsiteX129" fmla="*/ 424488 w 563266"/>
                            <a:gd name="connsiteY129" fmla="*/ 38069 h 217109"/>
                            <a:gd name="connsiteX130" fmla="*/ 425644 w 563266"/>
                            <a:gd name="connsiteY130" fmla="*/ 41119 h 217109"/>
                            <a:gd name="connsiteX131" fmla="*/ 429430 w 563266"/>
                            <a:gd name="connsiteY131" fmla="*/ 42907 h 217109"/>
                            <a:gd name="connsiteX132" fmla="*/ 435425 w 563266"/>
                            <a:gd name="connsiteY132" fmla="*/ 44591 h 217109"/>
                            <a:gd name="connsiteX133" fmla="*/ 446467 w 563266"/>
                            <a:gd name="connsiteY133" fmla="*/ 50688 h 217109"/>
                            <a:gd name="connsiteX134" fmla="*/ 449833 w 563266"/>
                            <a:gd name="connsiteY134" fmla="*/ 60892 h 217109"/>
                            <a:gd name="connsiteX135" fmla="*/ 444259 w 563266"/>
                            <a:gd name="connsiteY135" fmla="*/ 72778 h 217109"/>
                            <a:gd name="connsiteX136" fmla="*/ 428694 w 563266"/>
                            <a:gd name="connsiteY136" fmla="*/ 77403 h 217109"/>
                            <a:gd name="connsiteX137" fmla="*/ 419018 w 563266"/>
                            <a:gd name="connsiteY137" fmla="*/ 76142 h 217109"/>
                            <a:gd name="connsiteX138" fmla="*/ 475283 w 563266"/>
                            <a:gd name="connsiteY138" fmla="*/ 50586 h 217109"/>
                            <a:gd name="connsiteX139" fmla="*/ 475283 w 563266"/>
                            <a:gd name="connsiteY139" fmla="*/ 75828 h 217109"/>
                            <a:gd name="connsiteX140" fmla="*/ 459823 w 563266"/>
                            <a:gd name="connsiteY140" fmla="*/ 75828 h 217109"/>
                            <a:gd name="connsiteX141" fmla="*/ 459823 w 563266"/>
                            <a:gd name="connsiteY141" fmla="*/ 97 h 217109"/>
                            <a:gd name="connsiteX142" fmla="*/ 475283 w 563266"/>
                            <a:gd name="connsiteY142" fmla="*/ 97 h 217109"/>
                            <a:gd name="connsiteX143" fmla="*/ 475283 w 563266"/>
                            <a:gd name="connsiteY143" fmla="*/ 41855 h 217109"/>
                            <a:gd name="connsiteX144" fmla="*/ 493057 w 563266"/>
                            <a:gd name="connsiteY144" fmla="*/ 22714 h 217109"/>
                            <a:gd name="connsiteX145" fmla="*/ 512619 w 563266"/>
                            <a:gd name="connsiteY145" fmla="*/ 22714 h 217109"/>
                            <a:gd name="connsiteX146" fmla="*/ 490743 w 563266"/>
                            <a:gd name="connsiteY146" fmla="*/ 46169 h 217109"/>
                            <a:gd name="connsiteX147" fmla="*/ 513248 w 563266"/>
                            <a:gd name="connsiteY147" fmla="*/ 75828 h 217109"/>
                            <a:gd name="connsiteX148" fmla="*/ 494213 w 563266"/>
                            <a:gd name="connsiteY148" fmla="*/ 75828 h 217109"/>
                            <a:gd name="connsiteX149" fmla="*/ 475283 w 563266"/>
                            <a:gd name="connsiteY149" fmla="*/ 50586 h 217109"/>
                            <a:gd name="connsiteX150" fmla="*/ 522450 w 563266"/>
                            <a:gd name="connsiteY150" fmla="*/ 72884 h 217109"/>
                            <a:gd name="connsiteX151" fmla="*/ 517560 w 563266"/>
                            <a:gd name="connsiteY151" fmla="*/ 60892 h 217109"/>
                            <a:gd name="connsiteX152" fmla="*/ 537122 w 563266"/>
                            <a:gd name="connsiteY152" fmla="*/ 44170 h 217109"/>
                            <a:gd name="connsiteX153" fmla="*/ 544275 w 563266"/>
                            <a:gd name="connsiteY153" fmla="*/ 43064 h 217109"/>
                            <a:gd name="connsiteX154" fmla="*/ 547587 w 563266"/>
                            <a:gd name="connsiteY154" fmla="*/ 41751 h 217109"/>
                            <a:gd name="connsiteX155" fmla="*/ 548482 w 563266"/>
                            <a:gd name="connsiteY155" fmla="*/ 39647 h 217109"/>
                            <a:gd name="connsiteX156" fmla="*/ 545904 w 563266"/>
                            <a:gd name="connsiteY156" fmla="*/ 35492 h 217109"/>
                            <a:gd name="connsiteX157" fmla="*/ 538278 w 563266"/>
                            <a:gd name="connsiteY157" fmla="*/ 33861 h 217109"/>
                            <a:gd name="connsiteX158" fmla="*/ 520504 w 563266"/>
                            <a:gd name="connsiteY158" fmla="*/ 40070 h 217109"/>
                            <a:gd name="connsiteX159" fmla="*/ 520504 w 563266"/>
                            <a:gd name="connsiteY159" fmla="*/ 26919 h 217109"/>
                            <a:gd name="connsiteX160" fmla="*/ 529392 w 563266"/>
                            <a:gd name="connsiteY160" fmla="*/ 22764 h 217109"/>
                            <a:gd name="connsiteX161" fmla="*/ 540173 w 563266"/>
                            <a:gd name="connsiteY161" fmla="*/ 21135 h 217109"/>
                            <a:gd name="connsiteX162" fmla="*/ 557524 w 563266"/>
                            <a:gd name="connsiteY162" fmla="*/ 26919 h 217109"/>
                            <a:gd name="connsiteX163" fmla="*/ 563310 w 563266"/>
                            <a:gd name="connsiteY163" fmla="*/ 43119 h 217109"/>
                            <a:gd name="connsiteX164" fmla="*/ 563310 w 563266"/>
                            <a:gd name="connsiteY164" fmla="*/ 75828 h 217109"/>
                            <a:gd name="connsiteX165" fmla="*/ 550690 w 563266"/>
                            <a:gd name="connsiteY165" fmla="*/ 75828 h 217109"/>
                            <a:gd name="connsiteX166" fmla="*/ 550267 w 563266"/>
                            <a:gd name="connsiteY166" fmla="*/ 69097 h 217109"/>
                            <a:gd name="connsiteX167" fmla="*/ 544116 w 563266"/>
                            <a:gd name="connsiteY167" fmla="*/ 75251 h 217109"/>
                            <a:gd name="connsiteX168" fmla="*/ 535123 w 563266"/>
                            <a:gd name="connsiteY168" fmla="*/ 77405 h 217109"/>
                            <a:gd name="connsiteX169" fmla="*/ 522450 w 563266"/>
                            <a:gd name="connsiteY169" fmla="*/ 72884 h 217109"/>
                            <a:gd name="connsiteX170" fmla="*/ 533599 w 563266"/>
                            <a:gd name="connsiteY170" fmla="*/ 64259 h 217109"/>
                            <a:gd name="connsiteX171" fmla="*/ 538489 w 563266"/>
                            <a:gd name="connsiteY171" fmla="*/ 66047 h 217109"/>
                            <a:gd name="connsiteX172" fmla="*/ 545692 w 563266"/>
                            <a:gd name="connsiteY172" fmla="*/ 63048 h 217109"/>
                            <a:gd name="connsiteX173" fmla="*/ 548584 w 563266"/>
                            <a:gd name="connsiteY173" fmla="*/ 53530 h 217109"/>
                            <a:gd name="connsiteX174" fmla="*/ 548584 w 563266"/>
                            <a:gd name="connsiteY174" fmla="*/ 51113 h 217109"/>
                            <a:gd name="connsiteX175" fmla="*/ 540277 w 563266"/>
                            <a:gd name="connsiteY175" fmla="*/ 53216 h 217109"/>
                            <a:gd name="connsiteX176" fmla="*/ 531759 w 563266"/>
                            <a:gd name="connsiteY176" fmla="*/ 59843 h 217109"/>
                            <a:gd name="connsiteX177" fmla="*/ 533599 w 563266"/>
                            <a:gd name="connsiteY177" fmla="*/ 64259 h 217109"/>
                            <a:gd name="connsiteX178" fmla="*/ 12876 w 563266"/>
                            <a:gd name="connsiteY178" fmla="*/ 143846 h 217109"/>
                            <a:gd name="connsiteX179" fmla="*/ 28335 w 563266"/>
                            <a:gd name="connsiteY179" fmla="*/ 138534 h 217109"/>
                            <a:gd name="connsiteX180" fmla="*/ 36960 w 563266"/>
                            <a:gd name="connsiteY180" fmla="*/ 139900 h 217109"/>
                            <a:gd name="connsiteX181" fmla="*/ 36960 w 563266"/>
                            <a:gd name="connsiteY181" fmla="*/ 152837 h 217109"/>
                            <a:gd name="connsiteX182" fmla="*/ 30755 w 563266"/>
                            <a:gd name="connsiteY182" fmla="*/ 151576 h 217109"/>
                            <a:gd name="connsiteX183" fmla="*/ 25021 w 563266"/>
                            <a:gd name="connsiteY183" fmla="*/ 153521 h 217109"/>
                            <a:gd name="connsiteX184" fmla="*/ 22970 w 563266"/>
                            <a:gd name="connsiteY184" fmla="*/ 159043 h 217109"/>
                            <a:gd name="connsiteX185" fmla="*/ 22970 w 563266"/>
                            <a:gd name="connsiteY185" fmla="*/ 162514 h 217109"/>
                            <a:gd name="connsiteX186" fmla="*/ 36645 w 563266"/>
                            <a:gd name="connsiteY186" fmla="*/ 162514 h 217109"/>
                            <a:gd name="connsiteX187" fmla="*/ 36645 w 563266"/>
                            <a:gd name="connsiteY187" fmla="*/ 174504 h 217109"/>
                            <a:gd name="connsiteX188" fmla="*/ 22970 w 563266"/>
                            <a:gd name="connsiteY188" fmla="*/ 174504 h 217109"/>
                            <a:gd name="connsiteX189" fmla="*/ 22970 w 563266"/>
                            <a:gd name="connsiteY189" fmla="*/ 215628 h 217109"/>
                            <a:gd name="connsiteX190" fmla="*/ 7510 w 563266"/>
                            <a:gd name="connsiteY190" fmla="*/ 215628 h 217109"/>
                            <a:gd name="connsiteX191" fmla="*/ 7510 w 563266"/>
                            <a:gd name="connsiteY191" fmla="*/ 174504 h 217109"/>
                            <a:gd name="connsiteX192" fmla="*/ 44 w 563266"/>
                            <a:gd name="connsiteY192" fmla="*/ 174504 h 217109"/>
                            <a:gd name="connsiteX193" fmla="*/ 44 w 563266"/>
                            <a:gd name="connsiteY193" fmla="*/ 162514 h 217109"/>
                            <a:gd name="connsiteX194" fmla="*/ 7510 w 563266"/>
                            <a:gd name="connsiteY194" fmla="*/ 162514 h 217109"/>
                            <a:gd name="connsiteX195" fmla="*/ 7510 w 563266"/>
                            <a:gd name="connsiteY195" fmla="*/ 159252 h 217109"/>
                            <a:gd name="connsiteX196" fmla="*/ 12876 w 563266"/>
                            <a:gd name="connsiteY196" fmla="*/ 143846 h 217109"/>
                            <a:gd name="connsiteX197" fmla="*/ 46371 w 563266"/>
                            <a:gd name="connsiteY197" fmla="*/ 212687 h 217109"/>
                            <a:gd name="connsiteX198" fmla="*/ 41481 w 563266"/>
                            <a:gd name="connsiteY198" fmla="*/ 200694 h 217109"/>
                            <a:gd name="connsiteX199" fmla="*/ 61043 w 563266"/>
                            <a:gd name="connsiteY199" fmla="*/ 183973 h 217109"/>
                            <a:gd name="connsiteX200" fmla="*/ 68196 w 563266"/>
                            <a:gd name="connsiteY200" fmla="*/ 182866 h 217109"/>
                            <a:gd name="connsiteX201" fmla="*/ 71507 w 563266"/>
                            <a:gd name="connsiteY201" fmla="*/ 181553 h 217109"/>
                            <a:gd name="connsiteX202" fmla="*/ 72402 w 563266"/>
                            <a:gd name="connsiteY202" fmla="*/ 179450 h 217109"/>
                            <a:gd name="connsiteX203" fmla="*/ 69824 w 563266"/>
                            <a:gd name="connsiteY203" fmla="*/ 175295 h 217109"/>
                            <a:gd name="connsiteX204" fmla="*/ 62199 w 563266"/>
                            <a:gd name="connsiteY204" fmla="*/ 173664 h 217109"/>
                            <a:gd name="connsiteX205" fmla="*/ 44424 w 563266"/>
                            <a:gd name="connsiteY205" fmla="*/ 179872 h 217109"/>
                            <a:gd name="connsiteX206" fmla="*/ 44424 w 563266"/>
                            <a:gd name="connsiteY206" fmla="*/ 166721 h 217109"/>
                            <a:gd name="connsiteX207" fmla="*/ 53313 w 563266"/>
                            <a:gd name="connsiteY207" fmla="*/ 162566 h 217109"/>
                            <a:gd name="connsiteX208" fmla="*/ 64093 w 563266"/>
                            <a:gd name="connsiteY208" fmla="*/ 160938 h 217109"/>
                            <a:gd name="connsiteX209" fmla="*/ 81445 w 563266"/>
                            <a:gd name="connsiteY209" fmla="*/ 166721 h 217109"/>
                            <a:gd name="connsiteX210" fmla="*/ 87231 w 563266"/>
                            <a:gd name="connsiteY210" fmla="*/ 182921 h 217109"/>
                            <a:gd name="connsiteX211" fmla="*/ 87231 w 563266"/>
                            <a:gd name="connsiteY211" fmla="*/ 215631 h 217109"/>
                            <a:gd name="connsiteX212" fmla="*/ 74610 w 563266"/>
                            <a:gd name="connsiteY212" fmla="*/ 215631 h 217109"/>
                            <a:gd name="connsiteX213" fmla="*/ 74188 w 563266"/>
                            <a:gd name="connsiteY213" fmla="*/ 208900 h 217109"/>
                            <a:gd name="connsiteX214" fmla="*/ 68037 w 563266"/>
                            <a:gd name="connsiteY214" fmla="*/ 215051 h 217109"/>
                            <a:gd name="connsiteX215" fmla="*/ 59044 w 563266"/>
                            <a:gd name="connsiteY215" fmla="*/ 217207 h 217109"/>
                            <a:gd name="connsiteX216" fmla="*/ 46371 w 563266"/>
                            <a:gd name="connsiteY216" fmla="*/ 212687 h 217109"/>
                            <a:gd name="connsiteX217" fmla="*/ 57520 w 563266"/>
                            <a:gd name="connsiteY217" fmla="*/ 204061 h 217109"/>
                            <a:gd name="connsiteX218" fmla="*/ 62410 w 563266"/>
                            <a:gd name="connsiteY218" fmla="*/ 205849 h 217109"/>
                            <a:gd name="connsiteX219" fmla="*/ 69613 w 563266"/>
                            <a:gd name="connsiteY219" fmla="*/ 202850 h 217109"/>
                            <a:gd name="connsiteX220" fmla="*/ 72505 w 563266"/>
                            <a:gd name="connsiteY220" fmla="*/ 193329 h 217109"/>
                            <a:gd name="connsiteX221" fmla="*/ 72505 w 563266"/>
                            <a:gd name="connsiteY221" fmla="*/ 190915 h 217109"/>
                            <a:gd name="connsiteX222" fmla="*/ 64198 w 563266"/>
                            <a:gd name="connsiteY222" fmla="*/ 193018 h 217109"/>
                            <a:gd name="connsiteX223" fmla="*/ 55680 w 563266"/>
                            <a:gd name="connsiteY223" fmla="*/ 199645 h 217109"/>
                            <a:gd name="connsiteX224" fmla="*/ 57520 w 563266"/>
                            <a:gd name="connsiteY224" fmla="*/ 204061 h 217109"/>
                            <a:gd name="connsiteX225" fmla="*/ 114679 w 563266"/>
                            <a:gd name="connsiteY225" fmla="*/ 190388 h 217109"/>
                            <a:gd name="connsiteX226" fmla="*/ 114679 w 563266"/>
                            <a:gd name="connsiteY226" fmla="*/ 215631 h 217109"/>
                            <a:gd name="connsiteX227" fmla="*/ 99220 w 563266"/>
                            <a:gd name="connsiteY227" fmla="*/ 215631 h 217109"/>
                            <a:gd name="connsiteX228" fmla="*/ 99220 w 563266"/>
                            <a:gd name="connsiteY228" fmla="*/ 139900 h 217109"/>
                            <a:gd name="connsiteX229" fmla="*/ 114679 w 563266"/>
                            <a:gd name="connsiteY229" fmla="*/ 139900 h 217109"/>
                            <a:gd name="connsiteX230" fmla="*/ 114679 w 563266"/>
                            <a:gd name="connsiteY230" fmla="*/ 181658 h 217109"/>
                            <a:gd name="connsiteX231" fmla="*/ 132454 w 563266"/>
                            <a:gd name="connsiteY231" fmla="*/ 162517 h 217109"/>
                            <a:gd name="connsiteX232" fmla="*/ 152016 w 563266"/>
                            <a:gd name="connsiteY232" fmla="*/ 162517 h 217109"/>
                            <a:gd name="connsiteX233" fmla="*/ 130139 w 563266"/>
                            <a:gd name="connsiteY233" fmla="*/ 185972 h 217109"/>
                            <a:gd name="connsiteX234" fmla="*/ 152645 w 563266"/>
                            <a:gd name="connsiteY234" fmla="*/ 215631 h 217109"/>
                            <a:gd name="connsiteX235" fmla="*/ 133610 w 563266"/>
                            <a:gd name="connsiteY235" fmla="*/ 215631 h 217109"/>
                            <a:gd name="connsiteX236" fmla="*/ 114679 w 563266"/>
                            <a:gd name="connsiteY236" fmla="*/ 190388 h 217109"/>
                            <a:gd name="connsiteX237" fmla="*/ 163530 w 563266"/>
                            <a:gd name="connsiteY237" fmla="*/ 211583 h 217109"/>
                            <a:gd name="connsiteX238" fmla="*/ 158640 w 563266"/>
                            <a:gd name="connsiteY238" fmla="*/ 195015 h 217109"/>
                            <a:gd name="connsiteX239" fmla="*/ 158640 w 563266"/>
                            <a:gd name="connsiteY239" fmla="*/ 162514 h 217109"/>
                            <a:gd name="connsiteX240" fmla="*/ 174099 w 563266"/>
                            <a:gd name="connsiteY240" fmla="*/ 162514 h 217109"/>
                            <a:gd name="connsiteX241" fmla="*/ 174099 w 563266"/>
                            <a:gd name="connsiteY241" fmla="*/ 193016 h 217109"/>
                            <a:gd name="connsiteX242" fmla="*/ 182618 w 563266"/>
                            <a:gd name="connsiteY242" fmla="*/ 203850 h 217109"/>
                            <a:gd name="connsiteX243" fmla="*/ 189771 w 563266"/>
                            <a:gd name="connsiteY243" fmla="*/ 201013 h 217109"/>
                            <a:gd name="connsiteX244" fmla="*/ 192294 w 563266"/>
                            <a:gd name="connsiteY244" fmla="*/ 193227 h 217109"/>
                            <a:gd name="connsiteX245" fmla="*/ 192294 w 563266"/>
                            <a:gd name="connsiteY245" fmla="*/ 162514 h 217109"/>
                            <a:gd name="connsiteX246" fmla="*/ 207754 w 563266"/>
                            <a:gd name="connsiteY246" fmla="*/ 162514 h 217109"/>
                            <a:gd name="connsiteX247" fmla="*/ 207754 w 563266"/>
                            <a:gd name="connsiteY247" fmla="*/ 215628 h 217109"/>
                            <a:gd name="connsiteX248" fmla="*/ 193346 w 563266"/>
                            <a:gd name="connsiteY248" fmla="*/ 215628 h 217109"/>
                            <a:gd name="connsiteX249" fmla="*/ 193346 w 563266"/>
                            <a:gd name="connsiteY249" fmla="*/ 208370 h 217109"/>
                            <a:gd name="connsiteX250" fmla="*/ 186877 w 563266"/>
                            <a:gd name="connsiteY250" fmla="*/ 214892 h 217109"/>
                            <a:gd name="connsiteX251" fmla="*/ 177779 w 563266"/>
                            <a:gd name="connsiteY251" fmla="*/ 217205 h 217109"/>
                            <a:gd name="connsiteX252" fmla="*/ 163530 w 563266"/>
                            <a:gd name="connsiteY252" fmla="*/ 211583 h 217109"/>
                            <a:gd name="connsiteX253" fmla="*/ 236254 w 563266"/>
                            <a:gd name="connsiteY253" fmla="*/ 139900 h 217109"/>
                            <a:gd name="connsiteX254" fmla="*/ 236254 w 563266"/>
                            <a:gd name="connsiteY254" fmla="*/ 215628 h 217109"/>
                            <a:gd name="connsiteX255" fmla="*/ 220795 w 563266"/>
                            <a:gd name="connsiteY255" fmla="*/ 215628 h 217109"/>
                            <a:gd name="connsiteX256" fmla="*/ 220795 w 563266"/>
                            <a:gd name="connsiteY256" fmla="*/ 139900 h 217109"/>
                            <a:gd name="connsiteX257" fmla="*/ 236254 w 563266"/>
                            <a:gd name="connsiteY257" fmla="*/ 139900 h 217109"/>
                            <a:gd name="connsiteX258" fmla="*/ 250662 w 563266"/>
                            <a:gd name="connsiteY258" fmla="*/ 198379 h 217109"/>
                            <a:gd name="connsiteX259" fmla="*/ 250662 w 563266"/>
                            <a:gd name="connsiteY259" fmla="*/ 174504 h 217109"/>
                            <a:gd name="connsiteX260" fmla="*/ 244248 w 563266"/>
                            <a:gd name="connsiteY260" fmla="*/ 174504 h 217109"/>
                            <a:gd name="connsiteX261" fmla="*/ 244248 w 563266"/>
                            <a:gd name="connsiteY261" fmla="*/ 162517 h 217109"/>
                            <a:gd name="connsiteX262" fmla="*/ 250662 w 563266"/>
                            <a:gd name="connsiteY262" fmla="*/ 162517 h 217109"/>
                            <a:gd name="connsiteX263" fmla="*/ 250662 w 563266"/>
                            <a:gd name="connsiteY263" fmla="*/ 151260 h 217109"/>
                            <a:gd name="connsiteX264" fmla="*/ 266122 w 563266"/>
                            <a:gd name="connsiteY264" fmla="*/ 147682 h 217109"/>
                            <a:gd name="connsiteX265" fmla="*/ 266122 w 563266"/>
                            <a:gd name="connsiteY265" fmla="*/ 162517 h 217109"/>
                            <a:gd name="connsiteX266" fmla="*/ 279899 w 563266"/>
                            <a:gd name="connsiteY266" fmla="*/ 162517 h 217109"/>
                            <a:gd name="connsiteX267" fmla="*/ 279899 w 563266"/>
                            <a:gd name="connsiteY267" fmla="*/ 174504 h 217109"/>
                            <a:gd name="connsiteX268" fmla="*/ 266122 w 563266"/>
                            <a:gd name="connsiteY268" fmla="*/ 174504 h 217109"/>
                            <a:gd name="connsiteX269" fmla="*/ 266122 w 563266"/>
                            <a:gd name="connsiteY269" fmla="*/ 196171 h 217109"/>
                            <a:gd name="connsiteX270" fmla="*/ 272432 w 563266"/>
                            <a:gd name="connsiteY270" fmla="*/ 204061 h 217109"/>
                            <a:gd name="connsiteX271" fmla="*/ 276167 w 563266"/>
                            <a:gd name="connsiteY271" fmla="*/ 203691 h 217109"/>
                            <a:gd name="connsiteX272" fmla="*/ 279899 w 563266"/>
                            <a:gd name="connsiteY272" fmla="*/ 202485 h 217109"/>
                            <a:gd name="connsiteX273" fmla="*/ 279899 w 563266"/>
                            <a:gd name="connsiteY273" fmla="*/ 215631 h 217109"/>
                            <a:gd name="connsiteX274" fmla="*/ 274484 w 563266"/>
                            <a:gd name="connsiteY274" fmla="*/ 216839 h 217109"/>
                            <a:gd name="connsiteX275" fmla="*/ 269173 w 563266"/>
                            <a:gd name="connsiteY275" fmla="*/ 217207 h 217109"/>
                            <a:gd name="connsiteX276" fmla="*/ 250662 w 563266"/>
                            <a:gd name="connsiteY276" fmla="*/ 198379 h 217109"/>
                            <a:gd name="connsiteX277" fmla="*/ 293678 w 563266"/>
                            <a:gd name="connsiteY277" fmla="*/ 209633 h 217109"/>
                            <a:gd name="connsiteX278" fmla="*/ 286000 w 563266"/>
                            <a:gd name="connsiteY278" fmla="*/ 189229 h 217109"/>
                            <a:gd name="connsiteX279" fmla="*/ 289314 w 563266"/>
                            <a:gd name="connsiteY279" fmla="*/ 174504 h 217109"/>
                            <a:gd name="connsiteX280" fmla="*/ 298621 w 563266"/>
                            <a:gd name="connsiteY280" fmla="*/ 164511 h 217109"/>
                            <a:gd name="connsiteX281" fmla="*/ 312400 w 563266"/>
                            <a:gd name="connsiteY281" fmla="*/ 160935 h 217109"/>
                            <a:gd name="connsiteX282" fmla="*/ 331223 w 563266"/>
                            <a:gd name="connsiteY282" fmla="*/ 168405 h 217109"/>
                            <a:gd name="connsiteX283" fmla="*/ 337325 w 563266"/>
                            <a:gd name="connsiteY283" fmla="*/ 188807 h 217109"/>
                            <a:gd name="connsiteX284" fmla="*/ 337325 w 563266"/>
                            <a:gd name="connsiteY284" fmla="*/ 193436 h 217109"/>
                            <a:gd name="connsiteX285" fmla="*/ 301987 w 563266"/>
                            <a:gd name="connsiteY285" fmla="*/ 193436 h 217109"/>
                            <a:gd name="connsiteX286" fmla="*/ 306350 w 563266"/>
                            <a:gd name="connsiteY286" fmla="*/ 201692 h 217109"/>
                            <a:gd name="connsiteX287" fmla="*/ 316499 w 563266"/>
                            <a:gd name="connsiteY287" fmla="*/ 204270 h 217109"/>
                            <a:gd name="connsiteX288" fmla="*/ 334274 w 563266"/>
                            <a:gd name="connsiteY288" fmla="*/ 201010 h 217109"/>
                            <a:gd name="connsiteX289" fmla="*/ 334274 w 563266"/>
                            <a:gd name="connsiteY289" fmla="*/ 214156 h 217109"/>
                            <a:gd name="connsiteX290" fmla="*/ 325704 w 563266"/>
                            <a:gd name="connsiteY290" fmla="*/ 216471 h 217109"/>
                            <a:gd name="connsiteX291" fmla="*/ 315975 w 563266"/>
                            <a:gd name="connsiteY291" fmla="*/ 217205 h 217109"/>
                            <a:gd name="connsiteX292" fmla="*/ 293678 w 563266"/>
                            <a:gd name="connsiteY292" fmla="*/ 209633 h 217109"/>
                            <a:gd name="connsiteX293" fmla="*/ 321969 w 563266"/>
                            <a:gd name="connsiteY293" fmla="*/ 182918 h 217109"/>
                            <a:gd name="connsiteX294" fmla="*/ 319023 w 563266"/>
                            <a:gd name="connsiteY294" fmla="*/ 175715 h 217109"/>
                            <a:gd name="connsiteX295" fmla="*/ 312400 w 563266"/>
                            <a:gd name="connsiteY295" fmla="*/ 173348 h 217109"/>
                            <a:gd name="connsiteX296" fmla="*/ 302303 w 563266"/>
                            <a:gd name="connsiteY296" fmla="*/ 182918 h 217109"/>
                            <a:gd name="connsiteX297" fmla="*/ 321969 w 563266"/>
                            <a:gd name="connsiteY297" fmla="*/ 182918 h 217109"/>
                            <a:gd name="connsiteX298" fmla="*/ 349731 w 563266"/>
                            <a:gd name="connsiteY298" fmla="*/ 198379 h 217109"/>
                            <a:gd name="connsiteX299" fmla="*/ 349731 w 563266"/>
                            <a:gd name="connsiteY299" fmla="*/ 174504 h 217109"/>
                            <a:gd name="connsiteX300" fmla="*/ 343317 w 563266"/>
                            <a:gd name="connsiteY300" fmla="*/ 174504 h 217109"/>
                            <a:gd name="connsiteX301" fmla="*/ 343317 w 563266"/>
                            <a:gd name="connsiteY301" fmla="*/ 162517 h 217109"/>
                            <a:gd name="connsiteX302" fmla="*/ 349731 w 563266"/>
                            <a:gd name="connsiteY302" fmla="*/ 162517 h 217109"/>
                            <a:gd name="connsiteX303" fmla="*/ 349731 w 563266"/>
                            <a:gd name="connsiteY303" fmla="*/ 151260 h 217109"/>
                            <a:gd name="connsiteX304" fmla="*/ 365191 w 563266"/>
                            <a:gd name="connsiteY304" fmla="*/ 147682 h 217109"/>
                            <a:gd name="connsiteX305" fmla="*/ 365191 w 563266"/>
                            <a:gd name="connsiteY305" fmla="*/ 162517 h 217109"/>
                            <a:gd name="connsiteX306" fmla="*/ 378970 w 563266"/>
                            <a:gd name="connsiteY306" fmla="*/ 162517 h 217109"/>
                            <a:gd name="connsiteX307" fmla="*/ 378970 w 563266"/>
                            <a:gd name="connsiteY307" fmla="*/ 174504 h 217109"/>
                            <a:gd name="connsiteX308" fmla="*/ 365191 w 563266"/>
                            <a:gd name="connsiteY308" fmla="*/ 174504 h 217109"/>
                            <a:gd name="connsiteX309" fmla="*/ 365191 w 563266"/>
                            <a:gd name="connsiteY309" fmla="*/ 196171 h 217109"/>
                            <a:gd name="connsiteX310" fmla="*/ 371501 w 563266"/>
                            <a:gd name="connsiteY310" fmla="*/ 204061 h 217109"/>
                            <a:gd name="connsiteX311" fmla="*/ 375238 w 563266"/>
                            <a:gd name="connsiteY311" fmla="*/ 203691 h 217109"/>
                            <a:gd name="connsiteX312" fmla="*/ 378970 w 563266"/>
                            <a:gd name="connsiteY312" fmla="*/ 202485 h 217109"/>
                            <a:gd name="connsiteX313" fmla="*/ 378970 w 563266"/>
                            <a:gd name="connsiteY313" fmla="*/ 215631 h 217109"/>
                            <a:gd name="connsiteX314" fmla="*/ 373553 w 563266"/>
                            <a:gd name="connsiteY314" fmla="*/ 216839 h 217109"/>
                            <a:gd name="connsiteX315" fmla="*/ 368242 w 563266"/>
                            <a:gd name="connsiteY315" fmla="*/ 217207 h 217109"/>
                            <a:gd name="connsiteX316" fmla="*/ 349731 w 563266"/>
                            <a:gd name="connsiteY316" fmla="*/ 198379 h 217109"/>
                            <a:gd name="connsiteX317" fmla="*/ 391747 w 563266"/>
                            <a:gd name="connsiteY317" fmla="*/ 212687 h 217109"/>
                            <a:gd name="connsiteX318" fmla="*/ 386857 w 563266"/>
                            <a:gd name="connsiteY318" fmla="*/ 200694 h 217109"/>
                            <a:gd name="connsiteX319" fmla="*/ 406419 w 563266"/>
                            <a:gd name="connsiteY319" fmla="*/ 183973 h 217109"/>
                            <a:gd name="connsiteX320" fmla="*/ 413572 w 563266"/>
                            <a:gd name="connsiteY320" fmla="*/ 182866 h 217109"/>
                            <a:gd name="connsiteX321" fmla="*/ 416884 w 563266"/>
                            <a:gd name="connsiteY321" fmla="*/ 181553 h 217109"/>
                            <a:gd name="connsiteX322" fmla="*/ 417779 w 563266"/>
                            <a:gd name="connsiteY322" fmla="*/ 179450 h 217109"/>
                            <a:gd name="connsiteX323" fmla="*/ 415200 w 563266"/>
                            <a:gd name="connsiteY323" fmla="*/ 175295 h 217109"/>
                            <a:gd name="connsiteX324" fmla="*/ 407575 w 563266"/>
                            <a:gd name="connsiteY324" fmla="*/ 173664 h 217109"/>
                            <a:gd name="connsiteX325" fmla="*/ 389801 w 563266"/>
                            <a:gd name="connsiteY325" fmla="*/ 179872 h 217109"/>
                            <a:gd name="connsiteX326" fmla="*/ 389801 w 563266"/>
                            <a:gd name="connsiteY326" fmla="*/ 166721 h 217109"/>
                            <a:gd name="connsiteX327" fmla="*/ 398689 w 563266"/>
                            <a:gd name="connsiteY327" fmla="*/ 162566 h 217109"/>
                            <a:gd name="connsiteX328" fmla="*/ 409469 w 563266"/>
                            <a:gd name="connsiteY328" fmla="*/ 160938 h 217109"/>
                            <a:gd name="connsiteX329" fmla="*/ 426821 w 563266"/>
                            <a:gd name="connsiteY329" fmla="*/ 166721 h 217109"/>
                            <a:gd name="connsiteX330" fmla="*/ 432607 w 563266"/>
                            <a:gd name="connsiteY330" fmla="*/ 182921 h 217109"/>
                            <a:gd name="connsiteX331" fmla="*/ 432607 w 563266"/>
                            <a:gd name="connsiteY331" fmla="*/ 215631 h 217109"/>
                            <a:gd name="connsiteX332" fmla="*/ 419986 w 563266"/>
                            <a:gd name="connsiteY332" fmla="*/ 215631 h 217109"/>
                            <a:gd name="connsiteX333" fmla="*/ 419564 w 563266"/>
                            <a:gd name="connsiteY333" fmla="*/ 208900 h 217109"/>
                            <a:gd name="connsiteX334" fmla="*/ 413413 w 563266"/>
                            <a:gd name="connsiteY334" fmla="*/ 215051 h 217109"/>
                            <a:gd name="connsiteX335" fmla="*/ 404420 w 563266"/>
                            <a:gd name="connsiteY335" fmla="*/ 217207 h 217109"/>
                            <a:gd name="connsiteX336" fmla="*/ 391747 w 563266"/>
                            <a:gd name="connsiteY336" fmla="*/ 212687 h 217109"/>
                            <a:gd name="connsiteX337" fmla="*/ 402896 w 563266"/>
                            <a:gd name="connsiteY337" fmla="*/ 204061 h 217109"/>
                            <a:gd name="connsiteX338" fmla="*/ 407786 w 563266"/>
                            <a:gd name="connsiteY338" fmla="*/ 205849 h 217109"/>
                            <a:gd name="connsiteX339" fmla="*/ 414989 w 563266"/>
                            <a:gd name="connsiteY339" fmla="*/ 202850 h 217109"/>
                            <a:gd name="connsiteX340" fmla="*/ 417881 w 563266"/>
                            <a:gd name="connsiteY340" fmla="*/ 193329 h 217109"/>
                            <a:gd name="connsiteX341" fmla="*/ 417881 w 563266"/>
                            <a:gd name="connsiteY341" fmla="*/ 190915 h 217109"/>
                            <a:gd name="connsiteX342" fmla="*/ 409574 w 563266"/>
                            <a:gd name="connsiteY342" fmla="*/ 193018 h 217109"/>
                            <a:gd name="connsiteX343" fmla="*/ 401056 w 563266"/>
                            <a:gd name="connsiteY343" fmla="*/ 199645 h 217109"/>
                            <a:gd name="connsiteX344" fmla="*/ 402896 w 563266"/>
                            <a:gd name="connsiteY344" fmla="*/ 204061 h 2171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</a:cxnLst>
                          <a:rect l="l" t="t" r="r" b="b"/>
                          <a:pathLst>
                            <a:path w="563266" h="217109">
                              <a:moveTo>
                                <a:pt x="2335" y="2203"/>
                              </a:moveTo>
                              <a:lnTo>
                                <a:pt x="51240" y="2203"/>
                              </a:lnTo>
                              <a:lnTo>
                                <a:pt x="51240" y="16506"/>
                              </a:lnTo>
                              <a:lnTo>
                                <a:pt x="18846" y="16506"/>
                              </a:lnTo>
                              <a:lnTo>
                                <a:pt x="18846" y="31129"/>
                              </a:lnTo>
                              <a:lnTo>
                                <a:pt x="50293" y="31129"/>
                              </a:lnTo>
                              <a:lnTo>
                                <a:pt x="50293" y="45011"/>
                              </a:lnTo>
                              <a:lnTo>
                                <a:pt x="18846" y="45011"/>
                              </a:lnTo>
                              <a:lnTo>
                                <a:pt x="18846" y="61524"/>
                              </a:lnTo>
                              <a:lnTo>
                                <a:pt x="51765" y="61524"/>
                              </a:lnTo>
                              <a:lnTo>
                                <a:pt x="51765" y="75828"/>
                              </a:lnTo>
                              <a:lnTo>
                                <a:pt x="2335" y="75828"/>
                              </a:lnTo>
                              <a:lnTo>
                                <a:pt x="2335" y="2203"/>
                              </a:lnTo>
                              <a:close/>
                              <a:moveTo>
                                <a:pt x="79529" y="50586"/>
                              </a:moveTo>
                              <a:lnTo>
                                <a:pt x="79529" y="75828"/>
                              </a:lnTo>
                              <a:lnTo>
                                <a:pt x="64070" y="75828"/>
                              </a:lnTo>
                              <a:lnTo>
                                <a:pt x="64070" y="97"/>
                              </a:lnTo>
                              <a:lnTo>
                                <a:pt x="79529" y="97"/>
                              </a:lnTo>
                              <a:lnTo>
                                <a:pt x="79529" y="41855"/>
                              </a:lnTo>
                              <a:lnTo>
                                <a:pt x="97304" y="22714"/>
                              </a:lnTo>
                              <a:lnTo>
                                <a:pt x="116866" y="22714"/>
                              </a:lnTo>
                              <a:lnTo>
                                <a:pt x="94989" y="46169"/>
                              </a:lnTo>
                              <a:lnTo>
                                <a:pt x="117495" y="75828"/>
                              </a:lnTo>
                              <a:lnTo>
                                <a:pt x="98460" y="75828"/>
                              </a:lnTo>
                              <a:lnTo>
                                <a:pt x="79529" y="50586"/>
                              </a:lnTo>
                              <a:close/>
                              <a:moveTo>
                                <a:pt x="133537" y="73882"/>
                              </a:moveTo>
                              <a:cubicBezTo>
                                <a:pt x="129154" y="71533"/>
                                <a:pt x="125807" y="68238"/>
                                <a:pt x="123492" y="63995"/>
                              </a:cubicBezTo>
                              <a:cubicBezTo>
                                <a:pt x="121180" y="59752"/>
                                <a:pt x="120021" y="54897"/>
                                <a:pt x="120021" y="49429"/>
                              </a:cubicBezTo>
                              <a:cubicBezTo>
                                <a:pt x="120021" y="43890"/>
                                <a:pt x="121180" y="38980"/>
                                <a:pt x="123492" y="34702"/>
                              </a:cubicBezTo>
                              <a:cubicBezTo>
                                <a:pt x="125807" y="30428"/>
                                <a:pt x="129135" y="27095"/>
                                <a:pt x="133484" y="24709"/>
                              </a:cubicBezTo>
                              <a:cubicBezTo>
                                <a:pt x="137831" y="22330"/>
                                <a:pt x="143018" y="21135"/>
                                <a:pt x="149049" y="21135"/>
                              </a:cubicBezTo>
                              <a:cubicBezTo>
                                <a:pt x="155150" y="21135"/>
                                <a:pt x="160389" y="22344"/>
                                <a:pt x="164772" y="24763"/>
                              </a:cubicBezTo>
                              <a:cubicBezTo>
                                <a:pt x="169154" y="27183"/>
                                <a:pt x="172502" y="30533"/>
                                <a:pt x="174816" y="34806"/>
                              </a:cubicBezTo>
                              <a:cubicBezTo>
                                <a:pt x="177129" y="39085"/>
                                <a:pt x="178287" y="44028"/>
                                <a:pt x="178287" y="49641"/>
                              </a:cubicBezTo>
                              <a:cubicBezTo>
                                <a:pt x="178287" y="55106"/>
                                <a:pt x="177129" y="59928"/>
                                <a:pt x="174816" y="64100"/>
                              </a:cubicBezTo>
                              <a:cubicBezTo>
                                <a:pt x="172502" y="68274"/>
                                <a:pt x="169171" y="71533"/>
                                <a:pt x="164824" y="73882"/>
                              </a:cubicBezTo>
                              <a:cubicBezTo>
                                <a:pt x="160477" y="76232"/>
                                <a:pt x="155288" y="77405"/>
                                <a:pt x="149260" y="77405"/>
                              </a:cubicBezTo>
                              <a:cubicBezTo>
                                <a:pt x="143159" y="77405"/>
                                <a:pt x="137917" y="76232"/>
                                <a:pt x="133537" y="73882"/>
                              </a:cubicBezTo>
                              <a:close/>
                              <a:moveTo>
                                <a:pt x="139531" y="60472"/>
                              </a:moveTo>
                              <a:cubicBezTo>
                                <a:pt x="141879" y="63138"/>
                                <a:pt x="145122" y="64470"/>
                                <a:pt x="149260" y="64470"/>
                              </a:cubicBezTo>
                              <a:cubicBezTo>
                                <a:pt x="153324" y="64470"/>
                                <a:pt x="156515" y="63138"/>
                                <a:pt x="158830" y="60472"/>
                              </a:cubicBezTo>
                              <a:cubicBezTo>
                                <a:pt x="161144" y="57808"/>
                                <a:pt x="162300" y="54197"/>
                                <a:pt x="162300" y="49641"/>
                              </a:cubicBezTo>
                              <a:cubicBezTo>
                                <a:pt x="162300" y="44799"/>
                                <a:pt x="161125" y="40998"/>
                                <a:pt x="158777" y="38228"/>
                              </a:cubicBezTo>
                              <a:cubicBezTo>
                                <a:pt x="156427" y="35457"/>
                                <a:pt x="153184" y="34073"/>
                                <a:pt x="149049" y="34073"/>
                              </a:cubicBezTo>
                              <a:cubicBezTo>
                                <a:pt x="144982" y="34073"/>
                                <a:pt x="141793" y="35440"/>
                                <a:pt x="139479" y="38173"/>
                              </a:cubicBezTo>
                              <a:cubicBezTo>
                                <a:pt x="137164" y="40908"/>
                                <a:pt x="136008" y="44662"/>
                                <a:pt x="136008" y="49429"/>
                              </a:cubicBezTo>
                              <a:cubicBezTo>
                                <a:pt x="136008" y="54126"/>
                                <a:pt x="137181" y="57808"/>
                                <a:pt x="139531" y="60472"/>
                              </a:cubicBezTo>
                              <a:close/>
                              <a:moveTo>
                                <a:pt x="188906" y="22714"/>
                              </a:moveTo>
                              <a:lnTo>
                                <a:pt x="203314" y="22714"/>
                              </a:lnTo>
                              <a:lnTo>
                                <a:pt x="203314" y="30286"/>
                              </a:lnTo>
                              <a:cubicBezTo>
                                <a:pt x="204998" y="27342"/>
                                <a:pt x="207206" y="25079"/>
                                <a:pt x="209940" y="23503"/>
                              </a:cubicBezTo>
                              <a:cubicBezTo>
                                <a:pt x="212675" y="21924"/>
                                <a:pt x="215795" y="21135"/>
                                <a:pt x="219301" y="21135"/>
                              </a:cubicBezTo>
                              <a:cubicBezTo>
                                <a:pt x="225820" y="21135"/>
                                <a:pt x="230728" y="23013"/>
                                <a:pt x="234025" y="26762"/>
                              </a:cubicBezTo>
                              <a:cubicBezTo>
                                <a:pt x="237320" y="30514"/>
                                <a:pt x="238968" y="36036"/>
                                <a:pt x="238968" y="43330"/>
                              </a:cubicBezTo>
                              <a:lnTo>
                                <a:pt x="238968" y="75828"/>
                              </a:lnTo>
                              <a:lnTo>
                                <a:pt x="223508" y="75828"/>
                              </a:lnTo>
                              <a:lnTo>
                                <a:pt x="223508" y="45327"/>
                              </a:lnTo>
                              <a:cubicBezTo>
                                <a:pt x="223508" y="38104"/>
                                <a:pt x="220493" y="34493"/>
                                <a:pt x="214463" y="34493"/>
                              </a:cubicBezTo>
                              <a:cubicBezTo>
                                <a:pt x="211377" y="34493"/>
                                <a:pt x="208924" y="35457"/>
                                <a:pt x="207101" y="37387"/>
                              </a:cubicBezTo>
                              <a:cubicBezTo>
                                <a:pt x="205278" y="39315"/>
                                <a:pt x="204366" y="41891"/>
                                <a:pt x="204366" y="45118"/>
                              </a:cubicBezTo>
                              <a:lnTo>
                                <a:pt x="204366" y="75828"/>
                              </a:lnTo>
                              <a:lnTo>
                                <a:pt x="188906" y="75828"/>
                              </a:lnTo>
                              <a:lnTo>
                                <a:pt x="188906" y="22714"/>
                              </a:lnTo>
                              <a:close/>
                              <a:moveTo>
                                <a:pt x="262051" y="73882"/>
                              </a:moveTo>
                              <a:cubicBezTo>
                                <a:pt x="257668" y="71533"/>
                                <a:pt x="254321" y="68238"/>
                                <a:pt x="252006" y="63995"/>
                              </a:cubicBezTo>
                              <a:cubicBezTo>
                                <a:pt x="249694" y="59752"/>
                                <a:pt x="248535" y="54897"/>
                                <a:pt x="248535" y="49429"/>
                              </a:cubicBezTo>
                              <a:cubicBezTo>
                                <a:pt x="248535" y="43890"/>
                                <a:pt x="249694" y="38980"/>
                                <a:pt x="252006" y="34702"/>
                              </a:cubicBezTo>
                              <a:cubicBezTo>
                                <a:pt x="254321" y="30428"/>
                                <a:pt x="257649" y="27095"/>
                                <a:pt x="261999" y="24709"/>
                              </a:cubicBezTo>
                              <a:cubicBezTo>
                                <a:pt x="266345" y="22330"/>
                                <a:pt x="271533" y="21135"/>
                                <a:pt x="277563" y="21135"/>
                              </a:cubicBezTo>
                              <a:cubicBezTo>
                                <a:pt x="283664" y="21135"/>
                                <a:pt x="288904" y="22344"/>
                                <a:pt x="293286" y="24763"/>
                              </a:cubicBezTo>
                              <a:cubicBezTo>
                                <a:pt x="297669" y="27183"/>
                                <a:pt x="301016" y="30533"/>
                                <a:pt x="303331" y="34806"/>
                              </a:cubicBezTo>
                              <a:cubicBezTo>
                                <a:pt x="305643" y="39085"/>
                                <a:pt x="306802" y="44028"/>
                                <a:pt x="306802" y="49641"/>
                              </a:cubicBezTo>
                              <a:cubicBezTo>
                                <a:pt x="306802" y="55106"/>
                                <a:pt x="305643" y="59928"/>
                                <a:pt x="303331" y="64100"/>
                              </a:cubicBezTo>
                              <a:cubicBezTo>
                                <a:pt x="301016" y="68274"/>
                                <a:pt x="297685" y="71533"/>
                                <a:pt x="293338" y="73882"/>
                              </a:cubicBezTo>
                              <a:cubicBezTo>
                                <a:pt x="288991" y="76232"/>
                                <a:pt x="283802" y="77405"/>
                                <a:pt x="277774" y="77405"/>
                              </a:cubicBezTo>
                              <a:cubicBezTo>
                                <a:pt x="271673" y="77405"/>
                                <a:pt x="266431" y="76232"/>
                                <a:pt x="262051" y="73882"/>
                              </a:cubicBezTo>
                              <a:close/>
                              <a:moveTo>
                                <a:pt x="268045" y="60472"/>
                              </a:moveTo>
                              <a:cubicBezTo>
                                <a:pt x="270393" y="63138"/>
                                <a:pt x="273636" y="64470"/>
                                <a:pt x="277774" y="64470"/>
                              </a:cubicBezTo>
                              <a:cubicBezTo>
                                <a:pt x="281838" y="64470"/>
                                <a:pt x="285029" y="63138"/>
                                <a:pt x="287344" y="60472"/>
                              </a:cubicBezTo>
                              <a:cubicBezTo>
                                <a:pt x="289659" y="57808"/>
                                <a:pt x="290815" y="54197"/>
                                <a:pt x="290815" y="49641"/>
                              </a:cubicBezTo>
                              <a:cubicBezTo>
                                <a:pt x="290815" y="44799"/>
                                <a:pt x="289640" y="40998"/>
                                <a:pt x="287292" y="38228"/>
                              </a:cubicBezTo>
                              <a:cubicBezTo>
                                <a:pt x="284941" y="35457"/>
                                <a:pt x="281698" y="34073"/>
                                <a:pt x="277563" y="34073"/>
                              </a:cubicBezTo>
                              <a:cubicBezTo>
                                <a:pt x="273496" y="34073"/>
                                <a:pt x="270308" y="35440"/>
                                <a:pt x="267993" y="38173"/>
                              </a:cubicBezTo>
                              <a:cubicBezTo>
                                <a:pt x="265678" y="40908"/>
                                <a:pt x="264522" y="44662"/>
                                <a:pt x="264522" y="49429"/>
                              </a:cubicBezTo>
                              <a:cubicBezTo>
                                <a:pt x="264522" y="54126"/>
                                <a:pt x="265695" y="57808"/>
                                <a:pt x="268045" y="60472"/>
                              </a:cubicBezTo>
                              <a:close/>
                              <a:moveTo>
                                <a:pt x="317423" y="22714"/>
                              </a:moveTo>
                              <a:lnTo>
                                <a:pt x="331831" y="22714"/>
                              </a:lnTo>
                              <a:lnTo>
                                <a:pt x="331831" y="30286"/>
                              </a:lnTo>
                              <a:cubicBezTo>
                                <a:pt x="333443" y="27342"/>
                                <a:pt x="335565" y="25079"/>
                                <a:pt x="338196" y="23503"/>
                              </a:cubicBezTo>
                              <a:cubicBezTo>
                                <a:pt x="340824" y="21924"/>
                                <a:pt x="343749" y="21135"/>
                                <a:pt x="346975" y="21135"/>
                              </a:cubicBezTo>
                              <a:cubicBezTo>
                                <a:pt x="356020" y="21135"/>
                                <a:pt x="361943" y="24711"/>
                                <a:pt x="364750" y="31865"/>
                              </a:cubicBezTo>
                              <a:cubicBezTo>
                                <a:pt x="366362" y="28500"/>
                                <a:pt x="368553" y="25867"/>
                                <a:pt x="371323" y="23975"/>
                              </a:cubicBezTo>
                              <a:cubicBezTo>
                                <a:pt x="374091" y="22080"/>
                                <a:pt x="377228" y="21135"/>
                                <a:pt x="380734" y="21135"/>
                              </a:cubicBezTo>
                              <a:cubicBezTo>
                                <a:pt x="387256" y="21135"/>
                                <a:pt x="392163" y="23013"/>
                                <a:pt x="395460" y="26762"/>
                              </a:cubicBezTo>
                              <a:cubicBezTo>
                                <a:pt x="398753" y="30514"/>
                                <a:pt x="400403" y="36036"/>
                                <a:pt x="400403" y="43330"/>
                              </a:cubicBezTo>
                              <a:lnTo>
                                <a:pt x="400403" y="75828"/>
                              </a:lnTo>
                              <a:lnTo>
                                <a:pt x="384941" y="75828"/>
                              </a:lnTo>
                              <a:lnTo>
                                <a:pt x="384941" y="45327"/>
                              </a:lnTo>
                              <a:cubicBezTo>
                                <a:pt x="384941" y="38104"/>
                                <a:pt x="381926" y="34493"/>
                                <a:pt x="375898" y="34493"/>
                              </a:cubicBezTo>
                              <a:cubicBezTo>
                                <a:pt x="373232" y="34493"/>
                                <a:pt x="371024" y="35457"/>
                                <a:pt x="369272" y="37387"/>
                              </a:cubicBezTo>
                              <a:cubicBezTo>
                                <a:pt x="367520" y="39315"/>
                                <a:pt x="366642" y="41891"/>
                                <a:pt x="366642" y="45118"/>
                              </a:cubicBezTo>
                              <a:lnTo>
                                <a:pt x="366642" y="75828"/>
                              </a:lnTo>
                              <a:lnTo>
                                <a:pt x="351182" y="75828"/>
                              </a:lnTo>
                              <a:lnTo>
                                <a:pt x="351182" y="45327"/>
                              </a:lnTo>
                              <a:cubicBezTo>
                                <a:pt x="351182" y="38104"/>
                                <a:pt x="348167" y="34493"/>
                                <a:pt x="342139" y="34493"/>
                              </a:cubicBezTo>
                              <a:cubicBezTo>
                                <a:pt x="339473" y="34493"/>
                                <a:pt x="337263" y="35457"/>
                                <a:pt x="335513" y="37387"/>
                              </a:cubicBezTo>
                              <a:cubicBezTo>
                                <a:pt x="333759" y="39315"/>
                                <a:pt x="332883" y="41891"/>
                                <a:pt x="332883" y="45118"/>
                              </a:cubicBezTo>
                              <a:lnTo>
                                <a:pt x="332883" y="75828"/>
                              </a:lnTo>
                              <a:lnTo>
                                <a:pt x="317423" y="75828"/>
                              </a:lnTo>
                              <a:lnTo>
                                <a:pt x="317423" y="22714"/>
                              </a:lnTo>
                              <a:close/>
                              <a:moveTo>
                                <a:pt x="419018" y="76142"/>
                              </a:moveTo>
                              <a:cubicBezTo>
                                <a:pt x="415720" y="75304"/>
                                <a:pt x="412848" y="74076"/>
                                <a:pt x="410393" y="72462"/>
                              </a:cubicBezTo>
                              <a:lnTo>
                                <a:pt x="410393" y="59209"/>
                              </a:lnTo>
                              <a:cubicBezTo>
                                <a:pt x="413057" y="61172"/>
                                <a:pt x="415863" y="62666"/>
                                <a:pt x="418807" y="63682"/>
                              </a:cubicBezTo>
                              <a:cubicBezTo>
                                <a:pt x="421753" y="64698"/>
                                <a:pt x="424592" y="65206"/>
                                <a:pt x="427327" y="65206"/>
                              </a:cubicBezTo>
                              <a:cubicBezTo>
                                <a:pt x="432232" y="65206"/>
                                <a:pt x="434689" y="63839"/>
                                <a:pt x="434689" y="61103"/>
                              </a:cubicBezTo>
                              <a:cubicBezTo>
                                <a:pt x="434689" y="59703"/>
                                <a:pt x="434214" y="58615"/>
                                <a:pt x="433267" y="57844"/>
                              </a:cubicBezTo>
                              <a:cubicBezTo>
                                <a:pt x="432322" y="57072"/>
                                <a:pt x="430411" y="56229"/>
                                <a:pt x="427536" y="55320"/>
                              </a:cubicBezTo>
                              <a:lnTo>
                                <a:pt x="421962" y="53530"/>
                              </a:lnTo>
                              <a:cubicBezTo>
                                <a:pt x="418035" y="52200"/>
                                <a:pt x="415056" y="50339"/>
                                <a:pt x="413023" y="47957"/>
                              </a:cubicBezTo>
                              <a:cubicBezTo>
                                <a:pt x="410989" y="45573"/>
                                <a:pt x="409973" y="42451"/>
                                <a:pt x="409973" y="38593"/>
                              </a:cubicBezTo>
                              <a:cubicBezTo>
                                <a:pt x="409973" y="35369"/>
                                <a:pt x="410761" y="32427"/>
                                <a:pt x="412340" y="29759"/>
                              </a:cubicBezTo>
                              <a:cubicBezTo>
                                <a:pt x="413918" y="27097"/>
                                <a:pt x="416264" y="24994"/>
                                <a:pt x="419386" y="23450"/>
                              </a:cubicBezTo>
                              <a:cubicBezTo>
                                <a:pt x="422505" y="21905"/>
                                <a:pt x="426275" y="21135"/>
                                <a:pt x="430691" y="21135"/>
                              </a:cubicBezTo>
                              <a:cubicBezTo>
                                <a:pt x="436510" y="21135"/>
                                <a:pt x="441700" y="22503"/>
                                <a:pt x="446258" y="25238"/>
                              </a:cubicBezTo>
                              <a:lnTo>
                                <a:pt x="446258" y="38911"/>
                              </a:lnTo>
                              <a:cubicBezTo>
                                <a:pt x="443801" y="37228"/>
                                <a:pt x="441367" y="35932"/>
                                <a:pt x="438948" y="35020"/>
                              </a:cubicBezTo>
                              <a:cubicBezTo>
                                <a:pt x="436529" y="34108"/>
                                <a:pt x="433882" y="33652"/>
                                <a:pt x="431007" y="33652"/>
                              </a:cubicBezTo>
                              <a:cubicBezTo>
                                <a:pt x="429115" y="33652"/>
                                <a:pt x="427553" y="34056"/>
                                <a:pt x="426328" y="34861"/>
                              </a:cubicBezTo>
                              <a:cubicBezTo>
                                <a:pt x="425100" y="35666"/>
                                <a:pt x="424488" y="36737"/>
                                <a:pt x="424488" y="38069"/>
                              </a:cubicBezTo>
                              <a:cubicBezTo>
                                <a:pt x="424488" y="39398"/>
                                <a:pt x="424870" y="40419"/>
                                <a:pt x="425644" y="41119"/>
                              </a:cubicBezTo>
                              <a:cubicBezTo>
                                <a:pt x="426413" y="41822"/>
                                <a:pt x="427676" y="42418"/>
                                <a:pt x="429430" y="42907"/>
                              </a:cubicBezTo>
                              <a:lnTo>
                                <a:pt x="435425" y="44591"/>
                              </a:lnTo>
                              <a:cubicBezTo>
                                <a:pt x="440541" y="46063"/>
                                <a:pt x="444223" y="48097"/>
                                <a:pt x="446467" y="50688"/>
                              </a:cubicBezTo>
                              <a:cubicBezTo>
                                <a:pt x="448710" y="53285"/>
                                <a:pt x="449833" y="56687"/>
                                <a:pt x="449833" y="60892"/>
                              </a:cubicBezTo>
                              <a:cubicBezTo>
                                <a:pt x="449833" y="65731"/>
                                <a:pt x="447974" y="69693"/>
                                <a:pt x="444259" y="72778"/>
                              </a:cubicBezTo>
                              <a:cubicBezTo>
                                <a:pt x="440541" y="75862"/>
                                <a:pt x="435354" y="77403"/>
                                <a:pt x="428694" y="77403"/>
                              </a:cubicBezTo>
                              <a:cubicBezTo>
                                <a:pt x="425539" y="77403"/>
                                <a:pt x="422313" y="76985"/>
                                <a:pt x="419018" y="76142"/>
                              </a:cubicBezTo>
                              <a:close/>
                              <a:moveTo>
                                <a:pt x="475283" y="50586"/>
                              </a:moveTo>
                              <a:lnTo>
                                <a:pt x="475283" y="75828"/>
                              </a:lnTo>
                              <a:lnTo>
                                <a:pt x="459823" y="75828"/>
                              </a:lnTo>
                              <a:lnTo>
                                <a:pt x="459823" y="97"/>
                              </a:lnTo>
                              <a:lnTo>
                                <a:pt x="475283" y="97"/>
                              </a:lnTo>
                              <a:lnTo>
                                <a:pt x="475283" y="41855"/>
                              </a:lnTo>
                              <a:lnTo>
                                <a:pt x="493057" y="22714"/>
                              </a:lnTo>
                              <a:lnTo>
                                <a:pt x="512619" y="22714"/>
                              </a:lnTo>
                              <a:lnTo>
                                <a:pt x="490743" y="46169"/>
                              </a:lnTo>
                              <a:lnTo>
                                <a:pt x="513248" y="75828"/>
                              </a:lnTo>
                              <a:lnTo>
                                <a:pt x="494213" y="75828"/>
                              </a:lnTo>
                              <a:lnTo>
                                <a:pt x="475283" y="50586"/>
                              </a:lnTo>
                              <a:close/>
                              <a:moveTo>
                                <a:pt x="522450" y="72884"/>
                              </a:moveTo>
                              <a:cubicBezTo>
                                <a:pt x="519191" y="69869"/>
                                <a:pt x="517560" y="65873"/>
                                <a:pt x="517560" y="60892"/>
                              </a:cubicBezTo>
                              <a:cubicBezTo>
                                <a:pt x="517560" y="51286"/>
                                <a:pt x="524081" y="45711"/>
                                <a:pt x="537122" y="44170"/>
                              </a:cubicBezTo>
                              <a:cubicBezTo>
                                <a:pt x="540277" y="43821"/>
                                <a:pt x="542661" y="43451"/>
                                <a:pt x="544275" y="43064"/>
                              </a:cubicBezTo>
                              <a:cubicBezTo>
                                <a:pt x="545885" y="42682"/>
                                <a:pt x="546991" y="42242"/>
                                <a:pt x="547587" y="41751"/>
                              </a:cubicBezTo>
                              <a:cubicBezTo>
                                <a:pt x="548183" y="41260"/>
                                <a:pt x="548482" y="40559"/>
                                <a:pt x="548482" y="39647"/>
                              </a:cubicBezTo>
                              <a:cubicBezTo>
                                <a:pt x="548482" y="37964"/>
                                <a:pt x="547620" y="36580"/>
                                <a:pt x="545904" y="35492"/>
                              </a:cubicBezTo>
                              <a:cubicBezTo>
                                <a:pt x="544185" y="34407"/>
                                <a:pt x="541644" y="33861"/>
                                <a:pt x="538278" y="33861"/>
                              </a:cubicBezTo>
                              <a:cubicBezTo>
                                <a:pt x="532459" y="33861"/>
                                <a:pt x="526534" y="35929"/>
                                <a:pt x="520504" y="40070"/>
                              </a:cubicBezTo>
                              <a:lnTo>
                                <a:pt x="520504" y="26919"/>
                              </a:lnTo>
                              <a:cubicBezTo>
                                <a:pt x="523098" y="25236"/>
                                <a:pt x="526061" y="23852"/>
                                <a:pt x="529392" y="22764"/>
                              </a:cubicBezTo>
                              <a:cubicBezTo>
                                <a:pt x="532720" y="21679"/>
                                <a:pt x="536315" y="21135"/>
                                <a:pt x="540173" y="21135"/>
                              </a:cubicBezTo>
                              <a:cubicBezTo>
                                <a:pt x="547883" y="21135"/>
                                <a:pt x="553669" y="23063"/>
                                <a:pt x="557524" y="26919"/>
                              </a:cubicBezTo>
                              <a:cubicBezTo>
                                <a:pt x="561380" y="30777"/>
                                <a:pt x="563310" y="36176"/>
                                <a:pt x="563310" y="43119"/>
                              </a:cubicBezTo>
                              <a:lnTo>
                                <a:pt x="563310" y="75828"/>
                              </a:lnTo>
                              <a:lnTo>
                                <a:pt x="550690" y="75828"/>
                              </a:lnTo>
                              <a:lnTo>
                                <a:pt x="550267" y="69097"/>
                              </a:lnTo>
                              <a:cubicBezTo>
                                <a:pt x="548726" y="71761"/>
                                <a:pt x="546675" y="73813"/>
                                <a:pt x="544116" y="75251"/>
                              </a:cubicBezTo>
                              <a:cubicBezTo>
                                <a:pt x="541557" y="76686"/>
                                <a:pt x="538558" y="77405"/>
                                <a:pt x="535123" y="77405"/>
                              </a:cubicBezTo>
                              <a:cubicBezTo>
                                <a:pt x="529936" y="77405"/>
                                <a:pt x="525710" y="75897"/>
                                <a:pt x="522450" y="72884"/>
                              </a:cubicBezTo>
                              <a:close/>
                              <a:moveTo>
                                <a:pt x="533599" y="64259"/>
                              </a:moveTo>
                              <a:cubicBezTo>
                                <a:pt x="534824" y="65453"/>
                                <a:pt x="536455" y="66047"/>
                                <a:pt x="538489" y="66047"/>
                              </a:cubicBezTo>
                              <a:cubicBezTo>
                                <a:pt x="541364" y="66047"/>
                                <a:pt x="543764" y="65047"/>
                                <a:pt x="545692" y="63048"/>
                              </a:cubicBezTo>
                              <a:cubicBezTo>
                                <a:pt x="547620" y="61049"/>
                                <a:pt x="548584" y="57877"/>
                                <a:pt x="548584" y="53530"/>
                              </a:cubicBezTo>
                              <a:lnTo>
                                <a:pt x="548584" y="51113"/>
                              </a:lnTo>
                              <a:cubicBezTo>
                                <a:pt x="546692" y="52162"/>
                                <a:pt x="543921" y="52865"/>
                                <a:pt x="540277" y="53216"/>
                              </a:cubicBezTo>
                              <a:cubicBezTo>
                                <a:pt x="534598" y="53708"/>
                                <a:pt x="531759" y="55913"/>
                                <a:pt x="531759" y="59843"/>
                              </a:cubicBezTo>
                              <a:cubicBezTo>
                                <a:pt x="531759" y="61595"/>
                                <a:pt x="532371" y="63067"/>
                                <a:pt x="533599" y="64259"/>
                              </a:cubicBezTo>
                              <a:close/>
                              <a:moveTo>
                                <a:pt x="12876" y="143846"/>
                              </a:moveTo>
                              <a:cubicBezTo>
                                <a:pt x="16451" y="140306"/>
                                <a:pt x="21605" y="138534"/>
                                <a:pt x="28335" y="138534"/>
                              </a:cubicBezTo>
                              <a:cubicBezTo>
                                <a:pt x="32051" y="138534"/>
                                <a:pt x="34926" y="138990"/>
                                <a:pt x="36960" y="139900"/>
                              </a:cubicBezTo>
                              <a:lnTo>
                                <a:pt x="36960" y="152837"/>
                              </a:lnTo>
                              <a:cubicBezTo>
                                <a:pt x="34786" y="151996"/>
                                <a:pt x="32716" y="151576"/>
                                <a:pt x="30755" y="151576"/>
                              </a:cubicBezTo>
                              <a:cubicBezTo>
                                <a:pt x="28300" y="151576"/>
                                <a:pt x="26389" y="152224"/>
                                <a:pt x="25021" y="153521"/>
                              </a:cubicBezTo>
                              <a:cubicBezTo>
                                <a:pt x="23656" y="154819"/>
                                <a:pt x="22970" y="156659"/>
                                <a:pt x="22970" y="159043"/>
                              </a:cubicBezTo>
                              <a:lnTo>
                                <a:pt x="22970" y="162514"/>
                              </a:lnTo>
                              <a:lnTo>
                                <a:pt x="36645" y="162514"/>
                              </a:lnTo>
                              <a:lnTo>
                                <a:pt x="36645" y="174504"/>
                              </a:lnTo>
                              <a:lnTo>
                                <a:pt x="22970" y="174504"/>
                              </a:lnTo>
                              <a:lnTo>
                                <a:pt x="22970" y="215628"/>
                              </a:lnTo>
                              <a:lnTo>
                                <a:pt x="7510" y="215628"/>
                              </a:lnTo>
                              <a:lnTo>
                                <a:pt x="7510" y="174504"/>
                              </a:lnTo>
                              <a:lnTo>
                                <a:pt x="44" y="174504"/>
                              </a:lnTo>
                              <a:lnTo>
                                <a:pt x="44" y="162514"/>
                              </a:lnTo>
                              <a:lnTo>
                                <a:pt x="7510" y="162514"/>
                              </a:lnTo>
                              <a:lnTo>
                                <a:pt x="7510" y="159252"/>
                              </a:lnTo>
                              <a:cubicBezTo>
                                <a:pt x="7510" y="152521"/>
                                <a:pt x="9300" y="147386"/>
                                <a:pt x="12876" y="143846"/>
                              </a:cubicBezTo>
                              <a:close/>
                              <a:moveTo>
                                <a:pt x="46371" y="212687"/>
                              </a:moveTo>
                              <a:cubicBezTo>
                                <a:pt x="43112" y="209671"/>
                                <a:pt x="41481" y="205676"/>
                                <a:pt x="41481" y="200694"/>
                              </a:cubicBezTo>
                              <a:cubicBezTo>
                                <a:pt x="41481" y="191088"/>
                                <a:pt x="48002" y="185513"/>
                                <a:pt x="61043" y="183973"/>
                              </a:cubicBezTo>
                              <a:cubicBezTo>
                                <a:pt x="64198" y="183624"/>
                                <a:pt x="66581" y="183253"/>
                                <a:pt x="68196" y="182866"/>
                              </a:cubicBezTo>
                              <a:cubicBezTo>
                                <a:pt x="69805" y="182484"/>
                                <a:pt x="70912" y="182045"/>
                                <a:pt x="71507" y="181553"/>
                              </a:cubicBezTo>
                              <a:cubicBezTo>
                                <a:pt x="72103" y="181062"/>
                                <a:pt x="72402" y="180361"/>
                                <a:pt x="72402" y="179450"/>
                              </a:cubicBezTo>
                              <a:cubicBezTo>
                                <a:pt x="72402" y="177766"/>
                                <a:pt x="71541" y="176382"/>
                                <a:pt x="69824" y="175295"/>
                              </a:cubicBezTo>
                              <a:cubicBezTo>
                                <a:pt x="68105" y="174210"/>
                                <a:pt x="65565" y="173664"/>
                                <a:pt x="62199" y="173664"/>
                              </a:cubicBezTo>
                              <a:cubicBezTo>
                                <a:pt x="56380" y="173664"/>
                                <a:pt x="50454" y="175732"/>
                                <a:pt x="44424" y="179872"/>
                              </a:cubicBezTo>
                              <a:lnTo>
                                <a:pt x="44424" y="166721"/>
                              </a:lnTo>
                              <a:cubicBezTo>
                                <a:pt x="47019" y="165038"/>
                                <a:pt x="49982" y="163652"/>
                                <a:pt x="53313" y="162566"/>
                              </a:cubicBezTo>
                              <a:cubicBezTo>
                                <a:pt x="56641" y="161481"/>
                                <a:pt x="60235" y="160938"/>
                                <a:pt x="64093" y="160938"/>
                              </a:cubicBezTo>
                              <a:cubicBezTo>
                                <a:pt x="71804" y="160938"/>
                                <a:pt x="77590" y="162866"/>
                                <a:pt x="81445" y="166721"/>
                              </a:cubicBezTo>
                              <a:cubicBezTo>
                                <a:pt x="85301" y="170580"/>
                                <a:pt x="87231" y="175979"/>
                                <a:pt x="87231" y="182921"/>
                              </a:cubicBezTo>
                              <a:lnTo>
                                <a:pt x="87231" y="215631"/>
                              </a:lnTo>
                              <a:lnTo>
                                <a:pt x="74610" y="215631"/>
                              </a:lnTo>
                              <a:lnTo>
                                <a:pt x="74188" y="208900"/>
                              </a:lnTo>
                              <a:cubicBezTo>
                                <a:pt x="72647" y="211564"/>
                                <a:pt x="70596" y="213615"/>
                                <a:pt x="68037" y="215051"/>
                              </a:cubicBezTo>
                              <a:cubicBezTo>
                                <a:pt x="65477" y="216488"/>
                                <a:pt x="62479" y="217207"/>
                                <a:pt x="59044" y="217207"/>
                              </a:cubicBezTo>
                              <a:cubicBezTo>
                                <a:pt x="53856" y="217207"/>
                                <a:pt x="49631" y="215700"/>
                                <a:pt x="46371" y="212687"/>
                              </a:cubicBezTo>
                              <a:close/>
                              <a:moveTo>
                                <a:pt x="57520" y="204061"/>
                              </a:moveTo>
                              <a:cubicBezTo>
                                <a:pt x="58745" y="205255"/>
                                <a:pt x="60376" y="205849"/>
                                <a:pt x="62410" y="205849"/>
                              </a:cubicBezTo>
                              <a:cubicBezTo>
                                <a:pt x="65285" y="205849"/>
                                <a:pt x="67685" y="204849"/>
                                <a:pt x="69613" y="202850"/>
                              </a:cubicBezTo>
                              <a:cubicBezTo>
                                <a:pt x="71541" y="200851"/>
                                <a:pt x="72505" y="197679"/>
                                <a:pt x="72505" y="193329"/>
                              </a:cubicBezTo>
                              <a:lnTo>
                                <a:pt x="72505" y="190915"/>
                              </a:lnTo>
                              <a:cubicBezTo>
                                <a:pt x="70612" y="191964"/>
                                <a:pt x="67842" y="192667"/>
                                <a:pt x="64198" y="193018"/>
                              </a:cubicBezTo>
                              <a:cubicBezTo>
                                <a:pt x="58519" y="193510"/>
                                <a:pt x="55680" y="195716"/>
                                <a:pt x="55680" y="199645"/>
                              </a:cubicBezTo>
                              <a:cubicBezTo>
                                <a:pt x="55680" y="201397"/>
                                <a:pt x="56292" y="202869"/>
                                <a:pt x="57520" y="204061"/>
                              </a:cubicBezTo>
                              <a:close/>
                              <a:moveTo>
                                <a:pt x="114679" y="190388"/>
                              </a:moveTo>
                              <a:lnTo>
                                <a:pt x="114679" y="215631"/>
                              </a:lnTo>
                              <a:lnTo>
                                <a:pt x="99220" y="215631"/>
                              </a:lnTo>
                              <a:lnTo>
                                <a:pt x="99220" y="139900"/>
                              </a:lnTo>
                              <a:lnTo>
                                <a:pt x="114679" y="139900"/>
                              </a:lnTo>
                              <a:lnTo>
                                <a:pt x="114679" y="181658"/>
                              </a:lnTo>
                              <a:lnTo>
                                <a:pt x="132454" y="162517"/>
                              </a:lnTo>
                              <a:lnTo>
                                <a:pt x="152016" y="162517"/>
                              </a:lnTo>
                              <a:lnTo>
                                <a:pt x="130139" y="185972"/>
                              </a:lnTo>
                              <a:lnTo>
                                <a:pt x="152645" y="215631"/>
                              </a:lnTo>
                              <a:lnTo>
                                <a:pt x="133610" y="215631"/>
                              </a:lnTo>
                              <a:lnTo>
                                <a:pt x="114679" y="190388"/>
                              </a:lnTo>
                              <a:close/>
                              <a:moveTo>
                                <a:pt x="163530" y="211583"/>
                              </a:moveTo>
                              <a:cubicBezTo>
                                <a:pt x="160268" y="207829"/>
                                <a:pt x="158640" y="202309"/>
                                <a:pt x="158640" y="195015"/>
                              </a:cubicBezTo>
                              <a:lnTo>
                                <a:pt x="158640" y="162514"/>
                              </a:lnTo>
                              <a:lnTo>
                                <a:pt x="174099" y="162514"/>
                              </a:lnTo>
                              <a:lnTo>
                                <a:pt x="174099" y="193016"/>
                              </a:lnTo>
                              <a:cubicBezTo>
                                <a:pt x="174099" y="200239"/>
                                <a:pt x="176939" y="203850"/>
                                <a:pt x="182618" y="203850"/>
                              </a:cubicBezTo>
                              <a:cubicBezTo>
                                <a:pt x="185701" y="203850"/>
                                <a:pt x="188087" y="202902"/>
                                <a:pt x="189771" y="201013"/>
                              </a:cubicBezTo>
                              <a:cubicBezTo>
                                <a:pt x="191451" y="199118"/>
                                <a:pt x="192294" y="196520"/>
                                <a:pt x="192294" y="193227"/>
                              </a:cubicBezTo>
                              <a:lnTo>
                                <a:pt x="192294" y="162514"/>
                              </a:lnTo>
                              <a:lnTo>
                                <a:pt x="207754" y="162514"/>
                              </a:lnTo>
                              <a:lnTo>
                                <a:pt x="207754" y="215628"/>
                              </a:lnTo>
                              <a:lnTo>
                                <a:pt x="193346" y="215628"/>
                              </a:lnTo>
                              <a:lnTo>
                                <a:pt x="193346" y="208370"/>
                              </a:lnTo>
                              <a:cubicBezTo>
                                <a:pt x="191663" y="211177"/>
                                <a:pt x="189507" y="213351"/>
                                <a:pt x="186877" y="214892"/>
                              </a:cubicBezTo>
                              <a:cubicBezTo>
                                <a:pt x="184249" y="216433"/>
                                <a:pt x="181214" y="217205"/>
                                <a:pt x="177779" y="217205"/>
                              </a:cubicBezTo>
                              <a:cubicBezTo>
                                <a:pt x="171540" y="217205"/>
                                <a:pt x="166790" y="215332"/>
                                <a:pt x="163530" y="211583"/>
                              </a:cubicBezTo>
                              <a:close/>
                              <a:moveTo>
                                <a:pt x="236254" y="139900"/>
                              </a:moveTo>
                              <a:lnTo>
                                <a:pt x="236254" y="215628"/>
                              </a:lnTo>
                              <a:lnTo>
                                <a:pt x="220795" y="215628"/>
                              </a:lnTo>
                              <a:lnTo>
                                <a:pt x="220795" y="139900"/>
                              </a:lnTo>
                              <a:lnTo>
                                <a:pt x="236254" y="139900"/>
                              </a:lnTo>
                              <a:close/>
                              <a:moveTo>
                                <a:pt x="250662" y="198379"/>
                              </a:moveTo>
                              <a:lnTo>
                                <a:pt x="250662" y="174504"/>
                              </a:lnTo>
                              <a:lnTo>
                                <a:pt x="244248" y="174504"/>
                              </a:lnTo>
                              <a:lnTo>
                                <a:pt x="244248" y="162517"/>
                              </a:lnTo>
                              <a:lnTo>
                                <a:pt x="250662" y="162517"/>
                              </a:lnTo>
                              <a:lnTo>
                                <a:pt x="250662" y="151260"/>
                              </a:lnTo>
                              <a:lnTo>
                                <a:pt x="266122" y="147682"/>
                              </a:lnTo>
                              <a:lnTo>
                                <a:pt x="266122" y="162517"/>
                              </a:lnTo>
                              <a:lnTo>
                                <a:pt x="279899" y="162517"/>
                              </a:lnTo>
                              <a:lnTo>
                                <a:pt x="279899" y="174504"/>
                              </a:lnTo>
                              <a:lnTo>
                                <a:pt x="266122" y="174504"/>
                              </a:lnTo>
                              <a:lnTo>
                                <a:pt x="266122" y="196171"/>
                              </a:lnTo>
                              <a:cubicBezTo>
                                <a:pt x="266122" y="201430"/>
                                <a:pt x="268226" y="204061"/>
                                <a:pt x="272432" y="204061"/>
                              </a:cubicBezTo>
                              <a:cubicBezTo>
                                <a:pt x="273836" y="204061"/>
                                <a:pt x="275080" y="203940"/>
                                <a:pt x="276167" y="203691"/>
                              </a:cubicBezTo>
                              <a:cubicBezTo>
                                <a:pt x="277254" y="203448"/>
                                <a:pt x="278498" y="203045"/>
                                <a:pt x="279899" y="202485"/>
                              </a:cubicBezTo>
                              <a:lnTo>
                                <a:pt x="279899" y="215631"/>
                              </a:lnTo>
                              <a:cubicBezTo>
                                <a:pt x="277864" y="216191"/>
                                <a:pt x="276062" y="216592"/>
                                <a:pt x="274484" y="216839"/>
                              </a:cubicBezTo>
                              <a:cubicBezTo>
                                <a:pt x="272907" y="217084"/>
                                <a:pt x="271136" y="217207"/>
                                <a:pt x="269173" y="217207"/>
                              </a:cubicBezTo>
                              <a:cubicBezTo>
                                <a:pt x="256833" y="217207"/>
                                <a:pt x="250662" y="210932"/>
                                <a:pt x="250662" y="198379"/>
                              </a:cubicBezTo>
                              <a:close/>
                              <a:moveTo>
                                <a:pt x="293678" y="209633"/>
                              </a:moveTo>
                              <a:cubicBezTo>
                                <a:pt x="288559" y="204586"/>
                                <a:pt x="286000" y="197786"/>
                                <a:pt x="286000" y="189229"/>
                              </a:cubicBezTo>
                              <a:cubicBezTo>
                                <a:pt x="286000" y="183690"/>
                                <a:pt x="287104" y="178783"/>
                                <a:pt x="289314" y="174504"/>
                              </a:cubicBezTo>
                              <a:cubicBezTo>
                                <a:pt x="291522" y="170228"/>
                                <a:pt x="294625" y="166897"/>
                                <a:pt x="298621" y="164511"/>
                              </a:cubicBezTo>
                              <a:cubicBezTo>
                                <a:pt x="302618" y="162130"/>
                                <a:pt x="307210" y="160935"/>
                                <a:pt x="312400" y="160935"/>
                              </a:cubicBezTo>
                              <a:cubicBezTo>
                                <a:pt x="320882" y="160935"/>
                                <a:pt x="327157" y="163426"/>
                                <a:pt x="331223" y="168405"/>
                              </a:cubicBezTo>
                              <a:cubicBezTo>
                                <a:pt x="335290" y="173384"/>
                                <a:pt x="337325" y="180186"/>
                                <a:pt x="337325" y="188807"/>
                              </a:cubicBezTo>
                              <a:lnTo>
                                <a:pt x="337325" y="193436"/>
                              </a:lnTo>
                              <a:lnTo>
                                <a:pt x="301987" y="193436"/>
                              </a:lnTo>
                              <a:cubicBezTo>
                                <a:pt x="302547" y="197221"/>
                                <a:pt x="304003" y="199977"/>
                                <a:pt x="306350" y="201692"/>
                              </a:cubicBezTo>
                              <a:cubicBezTo>
                                <a:pt x="308701" y="203413"/>
                                <a:pt x="312081" y="204270"/>
                                <a:pt x="316499" y="204270"/>
                              </a:cubicBezTo>
                              <a:cubicBezTo>
                                <a:pt x="322950" y="204270"/>
                                <a:pt x="328875" y="203183"/>
                                <a:pt x="334274" y="201010"/>
                              </a:cubicBezTo>
                              <a:lnTo>
                                <a:pt x="334274" y="214156"/>
                              </a:lnTo>
                              <a:cubicBezTo>
                                <a:pt x="331328" y="215210"/>
                                <a:pt x="328472" y="215980"/>
                                <a:pt x="325704" y="216471"/>
                              </a:cubicBezTo>
                              <a:cubicBezTo>
                                <a:pt x="322931" y="216960"/>
                                <a:pt x="319690" y="217205"/>
                                <a:pt x="315975" y="217205"/>
                              </a:cubicBezTo>
                              <a:cubicBezTo>
                                <a:pt x="306229" y="217205"/>
                                <a:pt x="298796" y="214683"/>
                                <a:pt x="293678" y="209633"/>
                              </a:cubicBezTo>
                              <a:close/>
                              <a:moveTo>
                                <a:pt x="321969" y="182918"/>
                              </a:moveTo>
                              <a:cubicBezTo>
                                <a:pt x="321478" y="179694"/>
                                <a:pt x="320497" y="177292"/>
                                <a:pt x="319023" y="175715"/>
                              </a:cubicBezTo>
                              <a:cubicBezTo>
                                <a:pt x="317551" y="174136"/>
                                <a:pt x="315343" y="173348"/>
                                <a:pt x="312400" y="173348"/>
                              </a:cubicBezTo>
                              <a:cubicBezTo>
                                <a:pt x="306999" y="173348"/>
                                <a:pt x="303632" y="176536"/>
                                <a:pt x="302303" y="182918"/>
                              </a:cubicBezTo>
                              <a:lnTo>
                                <a:pt x="321969" y="182918"/>
                              </a:lnTo>
                              <a:close/>
                              <a:moveTo>
                                <a:pt x="349731" y="198379"/>
                              </a:moveTo>
                              <a:lnTo>
                                <a:pt x="349731" y="174504"/>
                              </a:lnTo>
                              <a:lnTo>
                                <a:pt x="343317" y="174504"/>
                              </a:lnTo>
                              <a:lnTo>
                                <a:pt x="343317" y="162517"/>
                              </a:lnTo>
                              <a:lnTo>
                                <a:pt x="349731" y="162517"/>
                              </a:lnTo>
                              <a:lnTo>
                                <a:pt x="349731" y="151260"/>
                              </a:lnTo>
                              <a:lnTo>
                                <a:pt x="365191" y="147682"/>
                              </a:lnTo>
                              <a:lnTo>
                                <a:pt x="365191" y="162517"/>
                              </a:lnTo>
                              <a:lnTo>
                                <a:pt x="378970" y="162517"/>
                              </a:lnTo>
                              <a:lnTo>
                                <a:pt x="378970" y="174504"/>
                              </a:lnTo>
                              <a:lnTo>
                                <a:pt x="365191" y="174504"/>
                              </a:lnTo>
                              <a:lnTo>
                                <a:pt x="365191" y="196171"/>
                              </a:lnTo>
                              <a:cubicBezTo>
                                <a:pt x="365191" y="201430"/>
                                <a:pt x="367295" y="204061"/>
                                <a:pt x="371501" y="204061"/>
                              </a:cubicBezTo>
                              <a:cubicBezTo>
                                <a:pt x="372904" y="204061"/>
                                <a:pt x="374148" y="203940"/>
                                <a:pt x="375238" y="203691"/>
                              </a:cubicBezTo>
                              <a:cubicBezTo>
                                <a:pt x="376323" y="203448"/>
                                <a:pt x="377567" y="203045"/>
                                <a:pt x="378970" y="202485"/>
                              </a:cubicBezTo>
                              <a:lnTo>
                                <a:pt x="378970" y="215631"/>
                              </a:lnTo>
                              <a:cubicBezTo>
                                <a:pt x="376933" y="216191"/>
                                <a:pt x="375131" y="216592"/>
                                <a:pt x="373553" y="216839"/>
                              </a:cubicBezTo>
                              <a:cubicBezTo>
                                <a:pt x="371976" y="217084"/>
                                <a:pt x="370205" y="217207"/>
                                <a:pt x="368242" y="217207"/>
                              </a:cubicBezTo>
                              <a:cubicBezTo>
                                <a:pt x="355901" y="217207"/>
                                <a:pt x="349731" y="210932"/>
                                <a:pt x="349731" y="198379"/>
                              </a:cubicBezTo>
                              <a:close/>
                              <a:moveTo>
                                <a:pt x="391747" y="212687"/>
                              </a:moveTo>
                              <a:cubicBezTo>
                                <a:pt x="388488" y="209671"/>
                                <a:pt x="386857" y="205676"/>
                                <a:pt x="386857" y="200694"/>
                              </a:cubicBezTo>
                              <a:cubicBezTo>
                                <a:pt x="386857" y="191088"/>
                                <a:pt x="393378" y="185513"/>
                                <a:pt x="406419" y="183973"/>
                              </a:cubicBezTo>
                              <a:cubicBezTo>
                                <a:pt x="409574" y="183624"/>
                                <a:pt x="411957" y="183253"/>
                                <a:pt x="413572" y="182866"/>
                              </a:cubicBezTo>
                              <a:cubicBezTo>
                                <a:pt x="415181" y="182484"/>
                                <a:pt x="416288" y="182045"/>
                                <a:pt x="416884" y="181553"/>
                              </a:cubicBezTo>
                              <a:cubicBezTo>
                                <a:pt x="417479" y="181062"/>
                                <a:pt x="417779" y="180361"/>
                                <a:pt x="417779" y="179450"/>
                              </a:cubicBezTo>
                              <a:cubicBezTo>
                                <a:pt x="417779" y="177766"/>
                                <a:pt x="416917" y="176382"/>
                                <a:pt x="415200" y="175295"/>
                              </a:cubicBezTo>
                              <a:cubicBezTo>
                                <a:pt x="413482" y="174210"/>
                                <a:pt x="410941" y="173664"/>
                                <a:pt x="407575" y="173664"/>
                              </a:cubicBezTo>
                              <a:cubicBezTo>
                                <a:pt x="401756" y="173664"/>
                                <a:pt x="395831" y="175732"/>
                                <a:pt x="389801" y="179872"/>
                              </a:cubicBezTo>
                              <a:lnTo>
                                <a:pt x="389801" y="166721"/>
                              </a:lnTo>
                              <a:cubicBezTo>
                                <a:pt x="392395" y="165038"/>
                                <a:pt x="395358" y="163652"/>
                                <a:pt x="398689" y="162566"/>
                              </a:cubicBezTo>
                              <a:cubicBezTo>
                                <a:pt x="402017" y="161481"/>
                                <a:pt x="405612" y="160938"/>
                                <a:pt x="409469" y="160938"/>
                              </a:cubicBezTo>
                              <a:cubicBezTo>
                                <a:pt x="417180" y="160938"/>
                                <a:pt x="422966" y="162866"/>
                                <a:pt x="426821" y="166721"/>
                              </a:cubicBezTo>
                              <a:cubicBezTo>
                                <a:pt x="430677" y="170580"/>
                                <a:pt x="432607" y="175979"/>
                                <a:pt x="432607" y="182921"/>
                              </a:cubicBezTo>
                              <a:lnTo>
                                <a:pt x="432607" y="215631"/>
                              </a:lnTo>
                              <a:lnTo>
                                <a:pt x="419986" y="215631"/>
                              </a:lnTo>
                              <a:lnTo>
                                <a:pt x="419564" y="208900"/>
                              </a:lnTo>
                              <a:cubicBezTo>
                                <a:pt x="418023" y="211564"/>
                                <a:pt x="415972" y="213615"/>
                                <a:pt x="413413" y="215051"/>
                              </a:cubicBezTo>
                              <a:cubicBezTo>
                                <a:pt x="410854" y="216488"/>
                                <a:pt x="407855" y="217207"/>
                                <a:pt x="404420" y="217207"/>
                              </a:cubicBezTo>
                              <a:cubicBezTo>
                                <a:pt x="399233" y="217207"/>
                                <a:pt x="395007" y="215700"/>
                                <a:pt x="391747" y="212687"/>
                              </a:cubicBezTo>
                              <a:close/>
                              <a:moveTo>
                                <a:pt x="402896" y="204061"/>
                              </a:moveTo>
                              <a:cubicBezTo>
                                <a:pt x="404121" y="205255"/>
                                <a:pt x="405752" y="205849"/>
                                <a:pt x="407786" y="205849"/>
                              </a:cubicBezTo>
                              <a:cubicBezTo>
                                <a:pt x="410661" y="205849"/>
                                <a:pt x="413061" y="204849"/>
                                <a:pt x="414989" y="202850"/>
                              </a:cubicBezTo>
                              <a:cubicBezTo>
                                <a:pt x="416917" y="200851"/>
                                <a:pt x="417881" y="197679"/>
                                <a:pt x="417881" y="193329"/>
                              </a:cubicBezTo>
                              <a:lnTo>
                                <a:pt x="417881" y="190915"/>
                              </a:lnTo>
                              <a:cubicBezTo>
                                <a:pt x="415989" y="191964"/>
                                <a:pt x="413218" y="192667"/>
                                <a:pt x="409574" y="193018"/>
                              </a:cubicBezTo>
                              <a:cubicBezTo>
                                <a:pt x="403895" y="193510"/>
                                <a:pt x="401056" y="195716"/>
                                <a:pt x="401056" y="199645"/>
                              </a:cubicBezTo>
                              <a:cubicBezTo>
                                <a:pt x="401056" y="201397"/>
                                <a:pt x="401668" y="202869"/>
                                <a:pt x="402896" y="20406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2372" cap="flat">
                          <a:noFill/>
                          <a:prstDash val="solid"/>
                          <a:round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21865481" name="Freeform: Shape 2121865481"/>
                      <wps:cNvSpPr/>
                      <wps:spPr>
                        <a:xfrm>
                          <a:off x="1259374" y="598857"/>
                          <a:ext cx="319489" cy="213417"/>
                        </a:xfrm>
                        <a:custGeom>
                          <a:avLst/>
                          <a:gdLst>
                            <a:gd name="connsiteX0" fmla="*/ 82 w 319489"/>
                            <a:gd name="connsiteY0" fmla="*/ 209 h 213417"/>
                            <a:gd name="connsiteX1" fmla="*/ 141841 w 319489"/>
                            <a:gd name="connsiteY1" fmla="*/ 209 h 213417"/>
                            <a:gd name="connsiteX2" fmla="*/ 141841 w 319489"/>
                            <a:gd name="connsiteY2" fmla="*/ 41673 h 213417"/>
                            <a:gd name="connsiteX3" fmla="*/ 47945 w 319489"/>
                            <a:gd name="connsiteY3" fmla="*/ 41673 h 213417"/>
                            <a:gd name="connsiteX4" fmla="*/ 47945 w 319489"/>
                            <a:gd name="connsiteY4" fmla="*/ 84050 h 213417"/>
                            <a:gd name="connsiteX5" fmla="*/ 139096 w 319489"/>
                            <a:gd name="connsiteY5" fmla="*/ 84050 h 213417"/>
                            <a:gd name="connsiteX6" fmla="*/ 139096 w 319489"/>
                            <a:gd name="connsiteY6" fmla="*/ 124296 h 213417"/>
                            <a:gd name="connsiteX7" fmla="*/ 47945 w 319489"/>
                            <a:gd name="connsiteY7" fmla="*/ 124296 h 213417"/>
                            <a:gd name="connsiteX8" fmla="*/ 47945 w 319489"/>
                            <a:gd name="connsiteY8" fmla="*/ 172163 h 213417"/>
                            <a:gd name="connsiteX9" fmla="*/ 143365 w 319489"/>
                            <a:gd name="connsiteY9" fmla="*/ 172163 h 213417"/>
                            <a:gd name="connsiteX10" fmla="*/ 143365 w 319489"/>
                            <a:gd name="connsiteY10" fmla="*/ 213627 h 213417"/>
                            <a:gd name="connsiteX11" fmla="*/ 82 w 319489"/>
                            <a:gd name="connsiteY11" fmla="*/ 213627 h 213417"/>
                            <a:gd name="connsiteX12" fmla="*/ 82 w 319489"/>
                            <a:gd name="connsiteY12" fmla="*/ 209 h 213417"/>
                            <a:gd name="connsiteX13" fmla="*/ 184519 w 319489"/>
                            <a:gd name="connsiteY13" fmla="*/ 209 h 213417"/>
                            <a:gd name="connsiteX14" fmla="*/ 319571 w 319489"/>
                            <a:gd name="connsiteY14" fmla="*/ 209 h 213417"/>
                            <a:gd name="connsiteX15" fmla="*/ 319571 w 319489"/>
                            <a:gd name="connsiteY15" fmla="*/ 41673 h 213417"/>
                            <a:gd name="connsiteX16" fmla="*/ 232382 w 319489"/>
                            <a:gd name="connsiteY16" fmla="*/ 41673 h 213417"/>
                            <a:gd name="connsiteX17" fmla="*/ 232382 w 319489"/>
                            <a:gd name="connsiteY17" fmla="*/ 93198 h 213417"/>
                            <a:gd name="connsiteX18" fmla="*/ 316827 w 319489"/>
                            <a:gd name="connsiteY18" fmla="*/ 93198 h 213417"/>
                            <a:gd name="connsiteX19" fmla="*/ 316827 w 319489"/>
                            <a:gd name="connsiteY19" fmla="*/ 133442 h 213417"/>
                            <a:gd name="connsiteX20" fmla="*/ 232382 w 319489"/>
                            <a:gd name="connsiteY20" fmla="*/ 133442 h 213417"/>
                            <a:gd name="connsiteX21" fmla="*/ 232382 w 319489"/>
                            <a:gd name="connsiteY21" fmla="*/ 213627 h 213417"/>
                            <a:gd name="connsiteX22" fmla="*/ 184519 w 319489"/>
                            <a:gd name="connsiteY22" fmla="*/ 213627 h 213417"/>
                            <a:gd name="connsiteX23" fmla="*/ 184519 w 319489"/>
                            <a:gd name="connsiteY23" fmla="*/ 209 h 2134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319489" h="213417">
                              <a:moveTo>
                                <a:pt x="82" y="209"/>
                              </a:moveTo>
                              <a:lnTo>
                                <a:pt x="141841" y="209"/>
                              </a:lnTo>
                              <a:lnTo>
                                <a:pt x="141841" y="41673"/>
                              </a:lnTo>
                              <a:lnTo>
                                <a:pt x="47945" y="41673"/>
                              </a:lnTo>
                              <a:lnTo>
                                <a:pt x="47945" y="84050"/>
                              </a:lnTo>
                              <a:lnTo>
                                <a:pt x="139096" y="84050"/>
                              </a:lnTo>
                              <a:lnTo>
                                <a:pt x="139096" y="124296"/>
                              </a:lnTo>
                              <a:lnTo>
                                <a:pt x="47945" y="124296"/>
                              </a:lnTo>
                              <a:lnTo>
                                <a:pt x="47945" y="172163"/>
                              </a:lnTo>
                              <a:lnTo>
                                <a:pt x="143365" y="172163"/>
                              </a:lnTo>
                              <a:lnTo>
                                <a:pt x="143365" y="213627"/>
                              </a:lnTo>
                              <a:lnTo>
                                <a:pt x="82" y="213627"/>
                              </a:lnTo>
                              <a:lnTo>
                                <a:pt x="82" y="209"/>
                              </a:lnTo>
                              <a:close/>
                              <a:moveTo>
                                <a:pt x="184519" y="209"/>
                              </a:moveTo>
                              <a:lnTo>
                                <a:pt x="319571" y="209"/>
                              </a:lnTo>
                              <a:lnTo>
                                <a:pt x="319571" y="41673"/>
                              </a:lnTo>
                              <a:lnTo>
                                <a:pt x="232382" y="41673"/>
                              </a:lnTo>
                              <a:lnTo>
                                <a:pt x="232382" y="93198"/>
                              </a:lnTo>
                              <a:lnTo>
                                <a:pt x="316827" y="93198"/>
                              </a:lnTo>
                              <a:lnTo>
                                <a:pt x="316827" y="133442"/>
                              </a:lnTo>
                              <a:lnTo>
                                <a:pt x="232382" y="133442"/>
                              </a:lnTo>
                              <a:lnTo>
                                <a:pt x="232382" y="213627"/>
                              </a:lnTo>
                              <a:lnTo>
                                <a:pt x="184519" y="213627"/>
                              </a:lnTo>
                              <a:lnTo>
                                <a:pt x="184519" y="2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2372" cap="flat">
                          <a:noFill/>
                          <a:prstDash val="solid"/>
                          <a:round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7574546" name="Freeform: Shape 257574546"/>
                      <wps:cNvSpPr/>
                      <wps:spPr>
                        <a:xfrm>
                          <a:off x="440743" y="952044"/>
                          <a:ext cx="687798" cy="235493"/>
                        </a:xfrm>
                        <a:custGeom>
                          <a:avLst/>
                          <a:gdLst>
                            <a:gd name="connsiteX0" fmla="*/ 600441 w 687798"/>
                            <a:gd name="connsiteY0" fmla="*/ 59718 h 235493"/>
                            <a:gd name="connsiteX1" fmla="*/ 600441 w 687798"/>
                            <a:gd name="connsiteY1" fmla="*/ 73705 h 235493"/>
                            <a:gd name="connsiteX2" fmla="*/ 542659 w 687798"/>
                            <a:gd name="connsiteY2" fmla="*/ 73705 h 235493"/>
                            <a:gd name="connsiteX3" fmla="*/ 542659 w 687798"/>
                            <a:gd name="connsiteY3" fmla="*/ 64502 h 235493"/>
                            <a:gd name="connsiteX4" fmla="*/ 577624 w 687798"/>
                            <a:gd name="connsiteY4" fmla="*/ 14080 h 235493"/>
                            <a:gd name="connsiteX5" fmla="*/ 543766 w 687798"/>
                            <a:gd name="connsiteY5" fmla="*/ 14080 h 235493"/>
                            <a:gd name="connsiteX6" fmla="*/ 543766 w 687798"/>
                            <a:gd name="connsiteY6" fmla="*/ 94 h 235493"/>
                            <a:gd name="connsiteX7" fmla="*/ 599337 w 687798"/>
                            <a:gd name="connsiteY7" fmla="*/ 94 h 235493"/>
                            <a:gd name="connsiteX8" fmla="*/ 599337 w 687798"/>
                            <a:gd name="connsiteY8" fmla="*/ 9296 h 235493"/>
                            <a:gd name="connsiteX9" fmla="*/ 564375 w 687798"/>
                            <a:gd name="connsiteY9" fmla="*/ 59718 h 235493"/>
                            <a:gd name="connsiteX10" fmla="*/ 600441 w 687798"/>
                            <a:gd name="connsiteY10" fmla="*/ 59718 h 235493"/>
                            <a:gd name="connsiteX11" fmla="*/ 159557 w 687798"/>
                            <a:gd name="connsiteY11" fmla="*/ 42787 h 235493"/>
                            <a:gd name="connsiteX12" fmla="*/ 127173 w 687798"/>
                            <a:gd name="connsiteY12" fmla="*/ 75174 h 235493"/>
                            <a:gd name="connsiteX13" fmla="*/ 94786 w 687798"/>
                            <a:gd name="connsiteY13" fmla="*/ 42787 h 235493"/>
                            <a:gd name="connsiteX14" fmla="*/ 94786 w 687798"/>
                            <a:gd name="connsiteY14" fmla="*/ 94 h 235493"/>
                            <a:gd name="connsiteX15" fmla="*/ 111347 w 687798"/>
                            <a:gd name="connsiteY15" fmla="*/ 94 h 235493"/>
                            <a:gd name="connsiteX16" fmla="*/ 111347 w 687798"/>
                            <a:gd name="connsiteY16" fmla="*/ 42419 h 235493"/>
                            <a:gd name="connsiteX17" fmla="*/ 127173 w 687798"/>
                            <a:gd name="connsiteY17" fmla="*/ 60086 h 235493"/>
                            <a:gd name="connsiteX18" fmla="*/ 142996 w 687798"/>
                            <a:gd name="connsiteY18" fmla="*/ 42419 h 235493"/>
                            <a:gd name="connsiteX19" fmla="*/ 142996 w 687798"/>
                            <a:gd name="connsiteY19" fmla="*/ 94 h 235493"/>
                            <a:gd name="connsiteX20" fmla="*/ 159557 w 687798"/>
                            <a:gd name="connsiteY20" fmla="*/ 94 h 235493"/>
                            <a:gd name="connsiteX21" fmla="*/ 159557 w 687798"/>
                            <a:gd name="connsiteY21" fmla="*/ 42787 h 235493"/>
                            <a:gd name="connsiteX22" fmla="*/ 446610 w 687798"/>
                            <a:gd name="connsiteY22" fmla="*/ 59718 h 235493"/>
                            <a:gd name="connsiteX23" fmla="*/ 446610 w 687798"/>
                            <a:gd name="connsiteY23" fmla="*/ 73705 h 235493"/>
                            <a:gd name="connsiteX24" fmla="*/ 396192 w 687798"/>
                            <a:gd name="connsiteY24" fmla="*/ 73705 h 235493"/>
                            <a:gd name="connsiteX25" fmla="*/ 396192 w 687798"/>
                            <a:gd name="connsiteY25" fmla="*/ 94 h 235493"/>
                            <a:gd name="connsiteX26" fmla="*/ 446242 w 687798"/>
                            <a:gd name="connsiteY26" fmla="*/ 94 h 235493"/>
                            <a:gd name="connsiteX27" fmla="*/ 446242 w 687798"/>
                            <a:gd name="connsiteY27" fmla="*/ 14080 h 235493"/>
                            <a:gd name="connsiteX28" fmla="*/ 412754 w 687798"/>
                            <a:gd name="connsiteY28" fmla="*/ 14080 h 235493"/>
                            <a:gd name="connsiteX29" fmla="*/ 412754 w 687798"/>
                            <a:gd name="connsiteY29" fmla="*/ 28435 h 235493"/>
                            <a:gd name="connsiteX30" fmla="*/ 442930 w 687798"/>
                            <a:gd name="connsiteY30" fmla="*/ 28435 h 235493"/>
                            <a:gd name="connsiteX31" fmla="*/ 442930 w 687798"/>
                            <a:gd name="connsiteY31" fmla="*/ 42419 h 235493"/>
                            <a:gd name="connsiteX32" fmla="*/ 412754 w 687798"/>
                            <a:gd name="connsiteY32" fmla="*/ 42419 h 235493"/>
                            <a:gd name="connsiteX33" fmla="*/ 412754 w 687798"/>
                            <a:gd name="connsiteY33" fmla="*/ 59718 h 235493"/>
                            <a:gd name="connsiteX34" fmla="*/ 446610 w 687798"/>
                            <a:gd name="connsiteY34" fmla="*/ 59718 h 235493"/>
                            <a:gd name="connsiteX35" fmla="*/ 248249 w 687798"/>
                            <a:gd name="connsiteY35" fmla="*/ 73705 h 235493"/>
                            <a:gd name="connsiteX36" fmla="*/ 239050 w 687798"/>
                            <a:gd name="connsiteY36" fmla="*/ 73705 h 235493"/>
                            <a:gd name="connsiteX37" fmla="*/ 198567 w 687798"/>
                            <a:gd name="connsiteY37" fmla="*/ 30275 h 235493"/>
                            <a:gd name="connsiteX38" fmla="*/ 198567 w 687798"/>
                            <a:gd name="connsiteY38" fmla="*/ 73705 h 235493"/>
                            <a:gd name="connsiteX39" fmla="*/ 182374 w 687798"/>
                            <a:gd name="connsiteY39" fmla="*/ 73705 h 235493"/>
                            <a:gd name="connsiteX40" fmla="*/ 182374 w 687798"/>
                            <a:gd name="connsiteY40" fmla="*/ 96 h 235493"/>
                            <a:gd name="connsiteX41" fmla="*/ 191574 w 687798"/>
                            <a:gd name="connsiteY41" fmla="*/ 96 h 235493"/>
                            <a:gd name="connsiteX42" fmla="*/ 232056 w 687798"/>
                            <a:gd name="connsiteY42" fmla="*/ 42790 h 235493"/>
                            <a:gd name="connsiteX43" fmla="*/ 232056 w 687798"/>
                            <a:gd name="connsiteY43" fmla="*/ 96 h 235493"/>
                            <a:gd name="connsiteX44" fmla="*/ 248249 w 687798"/>
                            <a:gd name="connsiteY44" fmla="*/ 96 h 235493"/>
                            <a:gd name="connsiteX45" fmla="*/ 248249 w 687798"/>
                            <a:gd name="connsiteY45" fmla="*/ 73705 h 235493"/>
                            <a:gd name="connsiteX46" fmla="*/ 484514 w 687798"/>
                            <a:gd name="connsiteY46" fmla="*/ 48310 h 235493"/>
                            <a:gd name="connsiteX47" fmla="*/ 484514 w 687798"/>
                            <a:gd name="connsiteY47" fmla="*/ 73705 h 235493"/>
                            <a:gd name="connsiteX48" fmla="*/ 468321 w 687798"/>
                            <a:gd name="connsiteY48" fmla="*/ 73705 h 235493"/>
                            <a:gd name="connsiteX49" fmla="*/ 468321 w 687798"/>
                            <a:gd name="connsiteY49" fmla="*/ 94 h 235493"/>
                            <a:gd name="connsiteX50" fmla="*/ 493714 w 687798"/>
                            <a:gd name="connsiteY50" fmla="*/ 94 h 235493"/>
                            <a:gd name="connsiteX51" fmla="*/ 524260 w 687798"/>
                            <a:gd name="connsiteY51" fmla="*/ 24019 h 235493"/>
                            <a:gd name="connsiteX52" fmla="*/ 508803 w 687798"/>
                            <a:gd name="connsiteY52" fmla="*/ 46099 h 235493"/>
                            <a:gd name="connsiteX53" fmla="*/ 511747 w 687798"/>
                            <a:gd name="connsiteY53" fmla="*/ 50150 h 235493"/>
                            <a:gd name="connsiteX54" fmla="*/ 524628 w 687798"/>
                            <a:gd name="connsiteY54" fmla="*/ 60454 h 235493"/>
                            <a:gd name="connsiteX55" fmla="*/ 524628 w 687798"/>
                            <a:gd name="connsiteY55" fmla="*/ 75177 h 235493"/>
                            <a:gd name="connsiteX56" fmla="*/ 501075 w 687798"/>
                            <a:gd name="connsiteY56" fmla="*/ 62294 h 235493"/>
                            <a:gd name="connsiteX57" fmla="*/ 490402 w 687798"/>
                            <a:gd name="connsiteY57" fmla="*/ 48310 h 235493"/>
                            <a:gd name="connsiteX58" fmla="*/ 484514 w 687798"/>
                            <a:gd name="connsiteY58" fmla="*/ 48310 h 235493"/>
                            <a:gd name="connsiteX59" fmla="*/ 484514 w 687798"/>
                            <a:gd name="connsiteY59" fmla="*/ 14080 h 235493"/>
                            <a:gd name="connsiteX60" fmla="*/ 484514 w 687798"/>
                            <a:gd name="connsiteY60" fmla="*/ 35059 h 235493"/>
                            <a:gd name="connsiteX61" fmla="*/ 493346 w 687798"/>
                            <a:gd name="connsiteY61" fmla="*/ 35059 h 235493"/>
                            <a:gd name="connsiteX62" fmla="*/ 506963 w 687798"/>
                            <a:gd name="connsiteY62" fmla="*/ 24387 h 235493"/>
                            <a:gd name="connsiteX63" fmla="*/ 493346 w 687798"/>
                            <a:gd name="connsiteY63" fmla="*/ 14080 h 235493"/>
                            <a:gd name="connsiteX64" fmla="*/ 484514 w 687798"/>
                            <a:gd name="connsiteY64" fmla="*/ 14080 h 235493"/>
                            <a:gd name="connsiteX65" fmla="*/ 288361 w 687798"/>
                            <a:gd name="connsiteY65" fmla="*/ 96 h 235493"/>
                            <a:gd name="connsiteX66" fmla="*/ 288361 w 687798"/>
                            <a:gd name="connsiteY66" fmla="*/ 73705 h 235493"/>
                            <a:gd name="connsiteX67" fmla="*/ 271800 w 687798"/>
                            <a:gd name="connsiteY67" fmla="*/ 73705 h 235493"/>
                            <a:gd name="connsiteX68" fmla="*/ 271800 w 687798"/>
                            <a:gd name="connsiteY68" fmla="*/ 96 h 235493"/>
                            <a:gd name="connsiteX69" fmla="*/ 288361 w 687798"/>
                            <a:gd name="connsiteY69" fmla="*/ 96 h 235493"/>
                            <a:gd name="connsiteX70" fmla="*/ 342461 w 687798"/>
                            <a:gd name="connsiteY70" fmla="*/ 48307 h 235493"/>
                            <a:gd name="connsiteX71" fmla="*/ 361966 w 687798"/>
                            <a:gd name="connsiteY71" fmla="*/ 94 h 235493"/>
                            <a:gd name="connsiteX72" fmla="*/ 380735 w 687798"/>
                            <a:gd name="connsiteY72" fmla="*/ 94 h 235493"/>
                            <a:gd name="connsiteX73" fmla="*/ 347980 w 687798"/>
                            <a:gd name="connsiteY73" fmla="*/ 73702 h 235493"/>
                            <a:gd name="connsiteX74" fmla="*/ 336573 w 687798"/>
                            <a:gd name="connsiteY74" fmla="*/ 73702 h 235493"/>
                            <a:gd name="connsiteX75" fmla="*/ 303818 w 687798"/>
                            <a:gd name="connsiteY75" fmla="*/ 94 h 235493"/>
                            <a:gd name="connsiteX76" fmla="*/ 322956 w 687798"/>
                            <a:gd name="connsiteY76" fmla="*/ 94 h 235493"/>
                            <a:gd name="connsiteX77" fmla="*/ 342461 w 687798"/>
                            <a:gd name="connsiteY77" fmla="*/ 48307 h 235493"/>
                            <a:gd name="connsiteX78" fmla="*/ 643499 w 687798"/>
                            <a:gd name="connsiteY78" fmla="*/ 96 h 235493"/>
                            <a:gd name="connsiteX79" fmla="*/ 656010 w 687798"/>
                            <a:gd name="connsiteY79" fmla="*/ 96 h 235493"/>
                            <a:gd name="connsiteX80" fmla="*/ 688081 w 687798"/>
                            <a:gd name="connsiteY80" fmla="*/ 73705 h 235493"/>
                            <a:gd name="connsiteX81" fmla="*/ 669156 w 687798"/>
                            <a:gd name="connsiteY81" fmla="*/ 73705 h 235493"/>
                            <a:gd name="connsiteX82" fmla="*/ 664317 w 687798"/>
                            <a:gd name="connsiteY82" fmla="*/ 60981 h 235493"/>
                            <a:gd name="connsiteX83" fmla="*/ 634877 w 687798"/>
                            <a:gd name="connsiteY83" fmla="*/ 60981 h 235493"/>
                            <a:gd name="connsiteX84" fmla="*/ 630041 w 687798"/>
                            <a:gd name="connsiteY84" fmla="*/ 73705 h 235493"/>
                            <a:gd name="connsiteX85" fmla="*/ 611112 w 687798"/>
                            <a:gd name="connsiteY85" fmla="*/ 73705 h 235493"/>
                            <a:gd name="connsiteX86" fmla="*/ 643499 w 687798"/>
                            <a:gd name="connsiteY86" fmla="*/ 96 h 235493"/>
                            <a:gd name="connsiteX87" fmla="*/ 659270 w 687798"/>
                            <a:gd name="connsiteY87" fmla="*/ 47522 h 235493"/>
                            <a:gd name="connsiteX88" fmla="*/ 649703 w 687798"/>
                            <a:gd name="connsiteY88" fmla="*/ 22177 h 235493"/>
                            <a:gd name="connsiteX89" fmla="*/ 640028 w 687798"/>
                            <a:gd name="connsiteY89" fmla="*/ 47522 h 235493"/>
                            <a:gd name="connsiteX90" fmla="*/ 659270 w 687798"/>
                            <a:gd name="connsiteY90" fmla="*/ 47522 h 235493"/>
                            <a:gd name="connsiteX91" fmla="*/ 162211 w 687798"/>
                            <a:gd name="connsiteY91" fmla="*/ 153880 h 235493"/>
                            <a:gd name="connsiteX92" fmla="*/ 162211 w 687798"/>
                            <a:gd name="connsiteY92" fmla="*/ 139894 h 235493"/>
                            <a:gd name="connsiteX93" fmla="*/ 198646 w 687798"/>
                            <a:gd name="connsiteY93" fmla="*/ 139894 h 235493"/>
                            <a:gd name="connsiteX94" fmla="*/ 198646 w 687798"/>
                            <a:gd name="connsiteY94" fmla="*/ 206510 h 235493"/>
                            <a:gd name="connsiteX95" fmla="*/ 193860 w 687798"/>
                            <a:gd name="connsiteY95" fmla="*/ 235587 h 235493"/>
                            <a:gd name="connsiteX96" fmla="*/ 176565 w 687798"/>
                            <a:gd name="connsiteY96" fmla="*/ 235587 h 235493"/>
                            <a:gd name="connsiteX97" fmla="*/ 182084 w 687798"/>
                            <a:gd name="connsiteY97" fmla="*/ 207614 h 235493"/>
                            <a:gd name="connsiteX98" fmla="*/ 182084 w 687798"/>
                            <a:gd name="connsiteY98" fmla="*/ 153880 h 235493"/>
                            <a:gd name="connsiteX99" fmla="*/ 162211 w 687798"/>
                            <a:gd name="connsiteY99" fmla="*/ 153880 h 235493"/>
                            <a:gd name="connsiteX100" fmla="*/ 131296 w 687798"/>
                            <a:gd name="connsiteY100" fmla="*/ 139894 h 235493"/>
                            <a:gd name="connsiteX101" fmla="*/ 131296 w 687798"/>
                            <a:gd name="connsiteY101" fmla="*/ 199518 h 235493"/>
                            <a:gd name="connsiteX102" fmla="*/ 162209 w 687798"/>
                            <a:gd name="connsiteY102" fmla="*/ 199518 h 235493"/>
                            <a:gd name="connsiteX103" fmla="*/ 162209 w 687798"/>
                            <a:gd name="connsiteY103" fmla="*/ 213502 h 235493"/>
                            <a:gd name="connsiteX104" fmla="*/ 114735 w 687798"/>
                            <a:gd name="connsiteY104" fmla="*/ 213502 h 235493"/>
                            <a:gd name="connsiteX105" fmla="*/ 114735 w 687798"/>
                            <a:gd name="connsiteY105" fmla="*/ 139894 h 235493"/>
                            <a:gd name="connsiteX106" fmla="*/ 131296 w 687798"/>
                            <a:gd name="connsiteY106" fmla="*/ 139894 h 235493"/>
                            <a:gd name="connsiteX107" fmla="*/ 38557 w 687798"/>
                            <a:gd name="connsiteY107" fmla="*/ 188107 h 235493"/>
                            <a:gd name="connsiteX108" fmla="*/ 57694 w 687798"/>
                            <a:gd name="connsiteY108" fmla="*/ 139894 h 235493"/>
                            <a:gd name="connsiteX109" fmla="*/ 76463 w 687798"/>
                            <a:gd name="connsiteY109" fmla="*/ 139894 h 235493"/>
                            <a:gd name="connsiteX110" fmla="*/ 44076 w 687798"/>
                            <a:gd name="connsiteY110" fmla="*/ 213502 h 235493"/>
                            <a:gd name="connsiteX111" fmla="*/ 32669 w 687798"/>
                            <a:gd name="connsiteY111" fmla="*/ 213502 h 235493"/>
                            <a:gd name="connsiteX112" fmla="*/ 282 w 687798"/>
                            <a:gd name="connsiteY112" fmla="*/ 139894 h 235493"/>
                            <a:gd name="connsiteX113" fmla="*/ 19420 w 687798"/>
                            <a:gd name="connsiteY113" fmla="*/ 139894 h 235493"/>
                            <a:gd name="connsiteX114" fmla="*/ 38557 w 687798"/>
                            <a:gd name="connsiteY114" fmla="*/ 188107 h 235493"/>
                            <a:gd name="connsiteX115" fmla="*/ 401420 w 687798"/>
                            <a:gd name="connsiteY115" fmla="*/ 139894 h 235493"/>
                            <a:gd name="connsiteX116" fmla="*/ 401420 w 687798"/>
                            <a:gd name="connsiteY116" fmla="*/ 199518 h 235493"/>
                            <a:gd name="connsiteX117" fmla="*/ 432333 w 687798"/>
                            <a:gd name="connsiteY117" fmla="*/ 199518 h 235493"/>
                            <a:gd name="connsiteX118" fmla="*/ 432333 w 687798"/>
                            <a:gd name="connsiteY118" fmla="*/ 213502 h 235493"/>
                            <a:gd name="connsiteX119" fmla="*/ 384859 w 687798"/>
                            <a:gd name="connsiteY119" fmla="*/ 213502 h 235493"/>
                            <a:gd name="connsiteX120" fmla="*/ 384859 w 687798"/>
                            <a:gd name="connsiteY120" fmla="*/ 139894 h 235493"/>
                            <a:gd name="connsiteX121" fmla="*/ 401420 w 687798"/>
                            <a:gd name="connsiteY121" fmla="*/ 139894 h 235493"/>
                            <a:gd name="connsiteX122" fmla="*/ 626278 w 687798"/>
                            <a:gd name="connsiteY122" fmla="*/ 182587 h 235493"/>
                            <a:gd name="connsiteX123" fmla="*/ 626278 w 687798"/>
                            <a:gd name="connsiteY123" fmla="*/ 139894 h 235493"/>
                            <a:gd name="connsiteX124" fmla="*/ 642471 w 687798"/>
                            <a:gd name="connsiteY124" fmla="*/ 139894 h 235493"/>
                            <a:gd name="connsiteX125" fmla="*/ 642471 w 687798"/>
                            <a:gd name="connsiteY125" fmla="*/ 213502 h 235493"/>
                            <a:gd name="connsiteX126" fmla="*/ 633269 w 687798"/>
                            <a:gd name="connsiteY126" fmla="*/ 213502 h 235493"/>
                            <a:gd name="connsiteX127" fmla="*/ 592787 w 687798"/>
                            <a:gd name="connsiteY127" fmla="*/ 170073 h 235493"/>
                            <a:gd name="connsiteX128" fmla="*/ 592787 w 687798"/>
                            <a:gd name="connsiteY128" fmla="*/ 213502 h 235493"/>
                            <a:gd name="connsiteX129" fmla="*/ 576596 w 687798"/>
                            <a:gd name="connsiteY129" fmla="*/ 213502 h 235493"/>
                            <a:gd name="connsiteX130" fmla="*/ 576596 w 687798"/>
                            <a:gd name="connsiteY130" fmla="*/ 139894 h 235493"/>
                            <a:gd name="connsiteX131" fmla="*/ 585796 w 687798"/>
                            <a:gd name="connsiteY131" fmla="*/ 139894 h 235493"/>
                            <a:gd name="connsiteX132" fmla="*/ 626278 w 687798"/>
                            <a:gd name="connsiteY132" fmla="*/ 182587 h 235493"/>
                            <a:gd name="connsiteX133" fmla="*/ 682585 w 687798"/>
                            <a:gd name="connsiteY133" fmla="*/ 139896 h 235493"/>
                            <a:gd name="connsiteX134" fmla="*/ 682585 w 687798"/>
                            <a:gd name="connsiteY134" fmla="*/ 213505 h 235493"/>
                            <a:gd name="connsiteX135" fmla="*/ 666024 w 687798"/>
                            <a:gd name="connsiteY135" fmla="*/ 213505 h 235493"/>
                            <a:gd name="connsiteX136" fmla="*/ 666024 w 687798"/>
                            <a:gd name="connsiteY136" fmla="*/ 139896 h 235493"/>
                            <a:gd name="connsiteX137" fmla="*/ 682585 w 687798"/>
                            <a:gd name="connsiteY137" fmla="*/ 139896 h 235493"/>
                            <a:gd name="connsiteX138" fmla="*/ 269672 w 687798"/>
                            <a:gd name="connsiteY138" fmla="*/ 182219 h 235493"/>
                            <a:gd name="connsiteX139" fmla="*/ 269672 w 687798"/>
                            <a:gd name="connsiteY139" fmla="*/ 139894 h 235493"/>
                            <a:gd name="connsiteX140" fmla="*/ 286234 w 687798"/>
                            <a:gd name="connsiteY140" fmla="*/ 139894 h 235493"/>
                            <a:gd name="connsiteX141" fmla="*/ 286234 w 687798"/>
                            <a:gd name="connsiteY141" fmla="*/ 182587 h 235493"/>
                            <a:gd name="connsiteX142" fmla="*/ 253847 w 687798"/>
                            <a:gd name="connsiteY142" fmla="*/ 214974 h 235493"/>
                            <a:gd name="connsiteX143" fmla="*/ 221460 w 687798"/>
                            <a:gd name="connsiteY143" fmla="*/ 182587 h 235493"/>
                            <a:gd name="connsiteX144" fmla="*/ 221460 w 687798"/>
                            <a:gd name="connsiteY144" fmla="*/ 139894 h 235493"/>
                            <a:gd name="connsiteX145" fmla="*/ 238024 w 687798"/>
                            <a:gd name="connsiteY145" fmla="*/ 139894 h 235493"/>
                            <a:gd name="connsiteX146" fmla="*/ 238024 w 687798"/>
                            <a:gd name="connsiteY146" fmla="*/ 182219 h 235493"/>
                            <a:gd name="connsiteX147" fmla="*/ 253847 w 687798"/>
                            <a:gd name="connsiteY147" fmla="*/ 199886 h 235493"/>
                            <a:gd name="connsiteX148" fmla="*/ 269672 w 687798"/>
                            <a:gd name="connsiteY148" fmla="*/ 182219 h 235493"/>
                            <a:gd name="connsiteX149" fmla="*/ 432335 w 687798"/>
                            <a:gd name="connsiteY149" fmla="*/ 153880 h 235493"/>
                            <a:gd name="connsiteX150" fmla="*/ 432335 w 687798"/>
                            <a:gd name="connsiteY150" fmla="*/ 139894 h 235493"/>
                            <a:gd name="connsiteX151" fmla="*/ 468769 w 687798"/>
                            <a:gd name="connsiteY151" fmla="*/ 139894 h 235493"/>
                            <a:gd name="connsiteX152" fmla="*/ 468769 w 687798"/>
                            <a:gd name="connsiteY152" fmla="*/ 206510 h 235493"/>
                            <a:gd name="connsiteX153" fmla="*/ 463983 w 687798"/>
                            <a:gd name="connsiteY153" fmla="*/ 235587 h 235493"/>
                            <a:gd name="connsiteX154" fmla="*/ 446688 w 687798"/>
                            <a:gd name="connsiteY154" fmla="*/ 235587 h 235493"/>
                            <a:gd name="connsiteX155" fmla="*/ 452208 w 687798"/>
                            <a:gd name="connsiteY155" fmla="*/ 207614 h 235493"/>
                            <a:gd name="connsiteX156" fmla="*/ 452208 w 687798"/>
                            <a:gd name="connsiteY156" fmla="*/ 153880 h 235493"/>
                            <a:gd name="connsiteX157" fmla="*/ 432335 w 687798"/>
                            <a:gd name="connsiteY157" fmla="*/ 153880 h 235493"/>
                            <a:gd name="connsiteX158" fmla="*/ 351746 w 687798"/>
                            <a:gd name="connsiteY158" fmla="*/ 173924 h 235493"/>
                            <a:gd name="connsiteX159" fmla="*/ 364986 w 687798"/>
                            <a:gd name="connsiteY159" fmla="*/ 192894 h 235493"/>
                            <a:gd name="connsiteX160" fmla="*/ 338121 w 687798"/>
                            <a:gd name="connsiteY160" fmla="*/ 213505 h 235493"/>
                            <a:gd name="connsiteX161" fmla="*/ 309048 w 687798"/>
                            <a:gd name="connsiteY161" fmla="*/ 213505 h 235493"/>
                            <a:gd name="connsiteX162" fmla="*/ 309048 w 687798"/>
                            <a:gd name="connsiteY162" fmla="*/ 139894 h 235493"/>
                            <a:gd name="connsiteX163" fmla="*/ 335177 w 687798"/>
                            <a:gd name="connsiteY163" fmla="*/ 139894 h 235493"/>
                            <a:gd name="connsiteX164" fmla="*/ 360570 w 687798"/>
                            <a:gd name="connsiteY164" fmla="*/ 158664 h 235493"/>
                            <a:gd name="connsiteX165" fmla="*/ 351746 w 687798"/>
                            <a:gd name="connsiteY165" fmla="*/ 173924 h 235493"/>
                            <a:gd name="connsiteX166" fmla="*/ 325978 w 687798"/>
                            <a:gd name="connsiteY166" fmla="*/ 153144 h 235493"/>
                            <a:gd name="connsiteX167" fmla="*/ 325978 w 687798"/>
                            <a:gd name="connsiteY167" fmla="*/ 169707 h 235493"/>
                            <a:gd name="connsiteX168" fmla="*/ 332601 w 687798"/>
                            <a:gd name="connsiteY168" fmla="*/ 169707 h 235493"/>
                            <a:gd name="connsiteX169" fmla="*/ 343641 w 687798"/>
                            <a:gd name="connsiteY169" fmla="*/ 161240 h 235493"/>
                            <a:gd name="connsiteX170" fmla="*/ 332601 w 687798"/>
                            <a:gd name="connsiteY170" fmla="*/ 153144 h 235493"/>
                            <a:gd name="connsiteX171" fmla="*/ 325978 w 687798"/>
                            <a:gd name="connsiteY171" fmla="*/ 153144 h 235493"/>
                            <a:gd name="connsiteX172" fmla="*/ 335913 w 687798"/>
                            <a:gd name="connsiteY172" fmla="*/ 199886 h 235493"/>
                            <a:gd name="connsiteX173" fmla="*/ 347691 w 687798"/>
                            <a:gd name="connsiteY173" fmla="*/ 191422 h 235493"/>
                            <a:gd name="connsiteX174" fmla="*/ 335913 w 687798"/>
                            <a:gd name="connsiteY174" fmla="*/ 182587 h 235493"/>
                            <a:gd name="connsiteX175" fmla="*/ 325978 w 687798"/>
                            <a:gd name="connsiteY175" fmla="*/ 182587 h 235493"/>
                            <a:gd name="connsiteX176" fmla="*/ 325978 w 687798"/>
                            <a:gd name="connsiteY176" fmla="*/ 199886 h 235493"/>
                            <a:gd name="connsiteX177" fmla="*/ 335913 w 687798"/>
                            <a:gd name="connsiteY177" fmla="*/ 199886 h 235493"/>
                            <a:gd name="connsiteX178" fmla="*/ 516585 w 687798"/>
                            <a:gd name="connsiteY178" fmla="*/ 139896 h 235493"/>
                            <a:gd name="connsiteX179" fmla="*/ 529096 w 687798"/>
                            <a:gd name="connsiteY179" fmla="*/ 139896 h 235493"/>
                            <a:gd name="connsiteX180" fmla="*/ 561167 w 687798"/>
                            <a:gd name="connsiteY180" fmla="*/ 213505 h 235493"/>
                            <a:gd name="connsiteX181" fmla="*/ 542241 w 687798"/>
                            <a:gd name="connsiteY181" fmla="*/ 213505 h 235493"/>
                            <a:gd name="connsiteX182" fmla="*/ 537403 w 687798"/>
                            <a:gd name="connsiteY182" fmla="*/ 200781 h 235493"/>
                            <a:gd name="connsiteX183" fmla="*/ 507963 w 687798"/>
                            <a:gd name="connsiteY183" fmla="*/ 200781 h 235493"/>
                            <a:gd name="connsiteX184" fmla="*/ 503127 w 687798"/>
                            <a:gd name="connsiteY184" fmla="*/ 213505 h 235493"/>
                            <a:gd name="connsiteX185" fmla="*/ 484198 w 687798"/>
                            <a:gd name="connsiteY185" fmla="*/ 213505 h 235493"/>
                            <a:gd name="connsiteX186" fmla="*/ 516585 w 687798"/>
                            <a:gd name="connsiteY186" fmla="*/ 139896 h 235493"/>
                            <a:gd name="connsiteX187" fmla="*/ 532356 w 687798"/>
                            <a:gd name="connsiteY187" fmla="*/ 187321 h 235493"/>
                            <a:gd name="connsiteX188" fmla="*/ 522788 w 687798"/>
                            <a:gd name="connsiteY188" fmla="*/ 161976 h 235493"/>
                            <a:gd name="connsiteX189" fmla="*/ 513114 w 687798"/>
                            <a:gd name="connsiteY189" fmla="*/ 187321 h 235493"/>
                            <a:gd name="connsiteX190" fmla="*/ 532356 w 687798"/>
                            <a:gd name="connsiteY190" fmla="*/ 187321 h 2354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</a:cxnLst>
                          <a:rect l="l" t="t" r="r" b="b"/>
                          <a:pathLst>
                            <a:path w="687798" h="235493">
                              <a:moveTo>
                                <a:pt x="600441" y="59718"/>
                              </a:moveTo>
                              <a:lnTo>
                                <a:pt x="600441" y="73705"/>
                              </a:lnTo>
                              <a:lnTo>
                                <a:pt x="542659" y="73705"/>
                              </a:lnTo>
                              <a:lnTo>
                                <a:pt x="542659" y="64502"/>
                              </a:lnTo>
                              <a:lnTo>
                                <a:pt x="577624" y="14080"/>
                              </a:lnTo>
                              <a:lnTo>
                                <a:pt x="543766" y="14080"/>
                              </a:lnTo>
                              <a:lnTo>
                                <a:pt x="543766" y="94"/>
                              </a:lnTo>
                              <a:lnTo>
                                <a:pt x="599337" y="94"/>
                              </a:lnTo>
                              <a:lnTo>
                                <a:pt x="599337" y="9296"/>
                              </a:lnTo>
                              <a:lnTo>
                                <a:pt x="564375" y="59718"/>
                              </a:lnTo>
                              <a:lnTo>
                                <a:pt x="600441" y="59718"/>
                              </a:lnTo>
                              <a:close/>
                              <a:moveTo>
                                <a:pt x="159557" y="42787"/>
                              </a:moveTo>
                              <a:cubicBezTo>
                                <a:pt x="159557" y="65238"/>
                                <a:pt x="147044" y="75174"/>
                                <a:pt x="127173" y="75174"/>
                              </a:cubicBezTo>
                              <a:cubicBezTo>
                                <a:pt x="105092" y="75174"/>
                                <a:pt x="94786" y="62662"/>
                                <a:pt x="94786" y="42787"/>
                              </a:cubicBezTo>
                              <a:lnTo>
                                <a:pt x="94786" y="94"/>
                              </a:lnTo>
                              <a:lnTo>
                                <a:pt x="111347" y="94"/>
                              </a:lnTo>
                              <a:lnTo>
                                <a:pt x="111347" y="42419"/>
                              </a:lnTo>
                              <a:cubicBezTo>
                                <a:pt x="111347" y="54932"/>
                                <a:pt x="117235" y="60086"/>
                                <a:pt x="127173" y="60086"/>
                              </a:cubicBezTo>
                              <a:cubicBezTo>
                                <a:pt x="138580" y="60086"/>
                                <a:pt x="142996" y="52355"/>
                                <a:pt x="142996" y="42419"/>
                              </a:cubicBezTo>
                              <a:lnTo>
                                <a:pt x="142996" y="94"/>
                              </a:lnTo>
                              <a:lnTo>
                                <a:pt x="159557" y="94"/>
                              </a:lnTo>
                              <a:lnTo>
                                <a:pt x="159557" y="42787"/>
                              </a:lnTo>
                              <a:close/>
                              <a:moveTo>
                                <a:pt x="446610" y="59718"/>
                              </a:moveTo>
                              <a:lnTo>
                                <a:pt x="446610" y="73705"/>
                              </a:lnTo>
                              <a:lnTo>
                                <a:pt x="396192" y="73705"/>
                              </a:lnTo>
                              <a:lnTo>
                                <a:pt x="396192" y="94"/>
                              </a:lnTo>
                              <a:lnTo>
                                <a:pt x="446242" y="94"/>
                              </a:lnTo>
                              <a:lnTo>
                                <a:pt x="446242" y="14080"/>
                              </a:lnTo>
                              <a:lnTo>
                                <a:pt x="412754" y="14080"/>
                              </a:lnTo>
                              <a:lnTo>
                                <a:pt x="412754" y="28435"/>
                              </a:lnTo>
                              <a:lnTo>
                                <a:pt x="442930" y="28435"/>
                              </a:lnTo>
                              <a:lnTo>
                                <a:pt x="442930" y="42419"/>
                              </a:lnTo>
                              <a:lnTo>
                                <a:pt x="412754" y="42419"/>
                              </a:lnTo>
                              <a:lnTo>
                                <a:pt x="412754" y="59718"/>
                              </a:lnTo>
                              <a:lnTo>
                                <a:pt x="446610" y="59718"/>
                              </a:lnTo>
                              <a:close/>
                              <a:moveTo>
                                <a:pt x="248249" y="73705"/>
                              </a:moveTo>
                              <a:lnTo>
                                <a:pt x="239050" y="73705"/>
                              </a:lnTo>
                              <a:lnTo>
                                <a:pt x="198567" y="30275"/>
                              </a:lnTo>
                              <a:lnTo>
                                <a:pt x="198567" y="73705"/>
                              </a:lnTo>
                              <a:lnTo>
                                <a:pt x="182374" y="73705"/>
                              </a:lnTo>
                              <a:lnTo>
                                <a:pt x="182374" y="96"/>
                              </a:lnTo>
                              <a:lnTo>
                                <a:pt x="191574" y="96"/>
                              </a:lnTo>
                              <a:lnTo>
                                <a:pt x="232056" y="42790"/>
                              </a:lnTo>
                              <a:lnTo>
                                <a:pt x="232056" y="96"/>
                              </a:lnTo>
                              <a:lnTo>
                                <a:pt x="248249" y="96"/>
                              </a:lnTo>
                              <a:lnTo>
                                <a:pt x="248249" y="73705"/>
                              </a:lnTo>
                              <a:close/>
                              <a:moveTo>
                                <a:pt x="484514" y="48310"/>
                              </a:moveTo>
                              <a:lnTo>
                                <a:pt x="484514" y="73705"/>
                              </a:lnTo>
                              <a:lnTo>
                                <a:pt x="468321" y="73705"/>
                              </a:lnTo>
                              <a:lnTo>
                                <a:pt x="468321" y="94"/>
                              </a:lnTo>
                              <a:lnTo>
                                <a:pt x="493714" y="94"/>
                              </a:lnTo>
                              <a:cubicBezTo>
                                <a:pt x="512483" y="94"/>
                                <a:pt x="524260" y="9296"/>
                                <a:pt x="524260" y="24019"/>
                              </a:cubicBezTo>
                              <a:cubicBezTo>
                                <a:pt x="524260" y="35059"/>
                                <a:pt x="517266" y="42419"/>
                                <a:pt x="508803" y="46099"/>
                              </a:cubicBezTo>
                              <a:lnTo>
                                <a:pt x="511747" y="50150"/>
                              </a:lnTo>
                              <a:cubicBezTo>
                                <a:pt x="516898" y="57142"/>
                                <a:pt x="520213" y="60454"/>
                                <a:pt x="524628" y="60454"/>
                              </a:cubicBezTo>
                              <a:lnTo>
                                <a:pt x="524628" y="75177"/>
                              </a:lnTo>
                              <a:cubicBezTo>
                                <a:pt x="513955" y="75545"/>
                                <a:pt x="508435" y="72233"/>
                                <a:pt x="501075" y="62294"/>
                              </a:cubicBezTo>
                              <a:lnTo>
                                <a:pt x="490402" y="48310"/>
                              </a:lnTo>
                              <a:lnTo>
                                <a:pt x="484514" y="48310"/>
                              </a:lnTo>
                              <a:close/>
                              <a:moveTo>
                                <a:pt x="484514" y="14080"/>
                              </a:moveTo>
                              <a:lnTo>
                                <a:pt x="484514" y="35059"/>
                              </a:lnTo>
                              <a:lnTo>
                                <a:pt x="493346" y="35059"/>
                              </a:lnTo>
                              <a:cubicBezTo>
                                <a:pt x="502547" y="35059"/>
                                <a:pt x="506963" y="31379"/>
                                <a:pt x="506963" y="24387"/>
                              </a:cubicBezTo>
                              <a:cubicBezTo>
                                <a:pt x="506963" y="17760"/>
                                <a:pt x="502547" y="14080"/>
                                <a:pt x="493346" y="14080"/>
                              </a:cubicBezTo>
                              <a:lnTo>
                                <a:pt x="484514" y="14080"/>
                              </a:lnTo>
                              <a:close/>
                              <a:moveTo>
                                <a:pt x="288361" y="96"/>
                              </a:moveTo>
                              <a:lnTo>
                                <a:pt x="288361" y="73705"/>
                              </a:lnTo>
                              <a:lnTo>
                                <a:pt x="271800" y="73705"/>
                              </a:lnTo>
                              <a:lnTo>
                                <a:pt x="271800" y="96"/>
                              </a:lnTo>
                              <a:lnTo>
                                <a:pt x="288361" y="96"/>
                              </a:lnTo>
                              <a:close/>
                              <a:moveTo>
                                <a:pt x="342461" y="48307"/>
                              </a:moveTo>
                              <a:lnTo>
                                <a:pt x="361966" y="94"/>
                              </a:lnTo>
                              <a:lnTo>
                                <a:pt x="380735" y="94"/>
                              </a:lnTo>
                              <a:lnTo>
                                <a:pt x="347980" y="73702"/>
                              </a:lnTo>
                              <a:lnTo>
                                <a:pt x="336573" y="73702"/>
                              </a:lnTo>
                              <a:lnTo>
                                <a:pt x="303818" y="94"/>
                              </a:lnTo>
                              <a:lnTo>
                                <a:pt x="322956" y="94"/>
                              </a:lnTo>
                              <a:lnTo>
                                <a:pt x="342461" y="48307"/>
                              </a:lnTo>
                              <a:close/>
                              <a:moveTo>
                                <a:pt x="643499" y="96"/>
                              </a:moveTo>
                              <a:lnTo>
                                <a:pt x="656010" y="96"/>
                              </a:lnTo>
                              <a:lnTo>
                                <a:pt x="688081" y="73705"/>
                              </a:lnTo>
                              <a:lnTo>
                                <a:pt x="669156" y="73705"/>
                              </a:lnTo>
                              <a:lnTo>
                                <a:pt x="664317" y="60981"/>
                              </a:lnTo>
                              <a:lnTo>
                                <a:pt x="634877" y="60981"/>
                              </a:lnTo>
                              <a:lnTo>
                                <a:pt x="630041" y="73705"/>
                              </a:lnTo>
                              <a:lnTo>
                                <a:pt x="611112" y="73705"/>
                              </a:lnTo>
                              <a:lnTo>
                                <a:pt x="643499" y="96"/>
                              </a:lnTo>
                              <a:close/>
                              <a:moveTo>
                                <a:pt x="659270" y="47522"/>
                              </a:moveTo>
                              <a:lnTo>
                                <a:pt x="649703" y="22177"/>
                              </a:lnTo>
                              <a:lnTo>
                                <a:pt x="640028" y="47522"/>
                              </a:lnTo>
                              <a:lnTo>
                                <a:pt x="659270" y="47522"/>
                              </a:lnTo>
                              <a:close/>
                              <a:moveTo>
                                <a:pt x="162211" y="153880"/>
                              </a:moveTo>
                              <a:lnTo>
                                <a:pt x="162211" y="139894"/>
                              </a:lnTo>
                              <a:lnTo>
                                <a:pt x="198646" y="139894"/>
                              </a:lnTo>
                              <a:lnTo>
                                <a:pt x="198646" y="206510"/>
                              </a:lnTo>
                              <a:cubicBezTo>
                                <a:pt x="198646" y="217921"/>
                                <a:pt x="197910" y="227489"/>
                                <a:pt x="193860" y="235587"/>
                              </a:cubicBezTo>
                              <a:lnTo>
                                <a:pt x="176565" y="235587"/>
                              </a:lnTo>
                              <a:cubicBezTo>
                                <a:pt x="181348" y="227857"/>
                                <a:pt x="182084" y="216081"/>
                                <a:pt x="182084" y="207614"/>
                              </a:cubicBezTo>
                              <a:lnTo>
                                <a:pt x="182084" y="153880"/>
                              </a:lnTo>
                              <a:lnTo>
                                <a:pt x="162211" y="153880"/>
                              </a:lnTo>
                              <a:close/>
                              <a:moveTo>
                                <a:pt x="131296" y="139894"/>
                              </a:moveTo>
                              <a:lnTo>
                                <a:pt x="131296" y="199518"/>
                              </a:lnTo>
                              <a:lnTo>
                                <a:pt x="162209" y="199518"/>
                              </a:lnTo>
                              <a:lnTo>
                                <a:pt x="162209" y="213502"/>
                              </a:lnTo>
                              <a:lnTo>
                                <a:pt x="114735" y="213502"/>
                              </a:lnTo>
                              <a:lnTo>
                                <a:pt x="114735" y="139894"/>
                              </a:lnTo>
                              <a:lnTo>
                                <a:pt x="131296" y="139894"/>
                              </a:lnTo>
                              <a:close/>
                              <a:moveTo>
                                <a:pt x="38557" y="188107"/>
                              </a:moveTo>
                              <a:lnTo>
                                <a:pt x="57694" y="139894"/>
                              </a:lnTo>
                              <a:lnTo>
                                <a:pt x="76463" y="139894"/>
                              </a:lnTo>
                              <a:lnTo>
                                <a:pt x="44076" y="213502"/>
                              </a:lnTo>
                              <a:lnTo>
                                <a:pt x="32669" y="213502"/>
                              </a:lnTo>
                              <a:lnTo>
                                <a:pt x="282" y="139894"/>
                              </a:lnTo>
                              <a:lnTo>
                                <a:pt x="19420" y="139894"/>
                              </a:lnTo>
                              <a:lnTo>
                                <a:pt x="38557" y="188107"/>
                              </a:lnTo>
                              <a:close/>
                              <a:moveTo>
                                <a:pt x="401420" y="139894"/>
                              </a:moveTo>
                              <a:lnTo>
                                <a:pt x="401420" y="199518"/>
                              </a:lnTo>
                              <a:lnTo>
                                <a:pt x="432333" y="199518"/>
                              </a:lnTo>
                              <a:lnTo>
                                <a:pt x="432333" y="213502"/>
                              </a:lnTo>
                              <a:lnTo>
                                <a:pt x="384859" y="213502"/>
                              </a:lnTo>
                              <a:lnTo>
                                <a:pt x="384859" y="139894"/>
                              </a:lnTo>
                              <a:lnTo>
                                <a:pt x="401420" y="139894"/>
                              </a:lnTo>
                              <a:close/>
                              <a:moveTo>
                                <a:pt x="626278" y="182587"/>
                              </a:moveTo>
                              <a:lnTo>
                                <a:pt x="626278" y="139894"/>
                              </a:lnTo>
                              <a:lnTo>
                                <a:pt x="642471" y="139894"/>
                              </a:lnTo>
                              <a:lnTo>
                                <a:pt x="642471" y="213502"/>
                              </a:lnTo>
                              <a:lnTo>
                                <a:pt x="633269" y="213502"/>
                              </a:lnTo>
                              <a:lnTo>
                                <a:pt x="592787" y="170073"/>
                              </a:lnTo>
                              <a:lnTo>
                                <a:pt x="592787" y="213502"/>
                              </a:lnTo>
                              <a:lnTo>
                                <a:pt x="576596" y="213502"/>
                              </a:lnTo>
                              <a:lnTo>
                                <a:pt x="576596" y="139894"/>
                              </a:lnTo>
                              <a:lnTo>
                                <a:pt x="585796" y="139894"/>
                              </a:lnTo>
                              <a:lnTo>
                                <a:pt x="626278" y="182587"/>
                              </a:lnTo>
                              <a:close/>
                              <a:moveTo>
                                <a:pt x="682585" y="139896"/>
                              </a:moveTo>
                              <a:lnTo>
                                <a:pt x="682585" y="213505"/>
                              </a:lnTo>
                              <a:lnTo>
                                <a:pt x="666024" y="213505"/>
                              </a:lnTo>
                              <a:lnTo>
                                <a:pt x="666024" y="139896"/>
                              </a:lnTo>
                              <a:lnTo>
                                <a:pt x="682585" y="139896"/>
                              </a:lnTo>
                              <a:close/>
                              <a:moveTo>
                                <a:pt x="269672" y="182219"/>
                              </a:moveTo>
                              <a:lnTo>
                                <a:pt x="269672" y="139894"/>
                              </a:lnTo>
                              <a:lnTo>
                                <a:pt x="286234" y="139894"/>
                              </a:lnTo>
                              <a:lnTo>
                                <a:pt x="286234" y="182587"/>
                              </a:lnTo>
                              <a:cubicBezTo>
                                <a:pt x="286234" y="205038"/>
                                <a:pt x="273720" y="214974"/>
                                <a:pt x="253847" y="214974"/>
                              </a:cubicBezTo>
                              <a:cubicBezTo>
                                <a:pt x="231764" y="214974"/>
                                <a:pt x="221460" y="202462"/>
                                <a:pt x="221460" y="182587"/>
                              </a:cubicBezTo>
                              <a:lnTo>
                                <a:pt x="221460" y="139894"/>
                              </a:lnTo>
                              <a:lnTo>
                                <a:pt x="238024" y="139894"/>
                              </a:lnTo>
                              <a:lnTo>
                                <a:pt x="238024" y="182219"/>
                              </a:lnTo>
                              <a:cubicBezTo>
                                <a:pt x="238024" y="194734"/>
                                <a:pt x="243912" y="199886"/>
                                <a:pt x="253847" y="199886"/>
                              </a:cubicBezTo>
                              <a:cubicBezTo>
                                <a:pt x="265254" y="199886"/>
                                <a:pt x="269672" y="192158"/>
                                <a:pt x="269672" y="182219"/>
                              </a:cubicBezTo>
                              <a:close/>
                              <a:moveTo>
                                <a:pt x="432335" y="153880"/>
                              </a:moveTo>
                              <a:lnTo>
                                <a:pt x="432335" y="139894"/>
                              </a:lnTo>
                              <a:lnTo>
                                <a:pt x="468769" y="139894"/>
                              </a:lnTo>
                              <a:lnTo>
                                <a:pt x="468769" y="206510"/>
                              </a:lnTo>
                              <a:cubicBezTo>
                                <a:pt x="468769" y="217921"/>
                                <a:pt x="468031" y="227489"/>
                                <a:pt x="463983" y="235587"/>
                              </a:cubicBezTo>
                              <a:lnTo>
                                <a:pt x="446688" y="235587"/>
                              </a:lnTo>
                              <a:cubicBezTo>
                                <a:pt x="451472" y="227857"/>
                                <a:pt x="452208" y="216081"/>
                                <a:pt x="452208" y="207614"/>
                              </a:cubicBezTo>
                              <a:lnTo>
                                <a:pt x="452208" y="153880"/>
                              </a:lnTo>
                              <a:lnTo>
                                <a:pt x="432335" y="153880"/>
                              </a:lnTo>
                              <a:close/>
                              <a:moveTo>
                                <a:pt x="351746" y="173924"/>
                              </a:moveTo>
                              <a:cubicBezTo>
                                <a:pt x="360651" y="176630"/>
                                <a:pt x="364986" y="183546"/>
                                <a:pt x="364986" y="192894"/>
                              </a:cubicBezTo>
                              <a:cubicBezTo>
                                <a:pt x="364986" y="207982"/>
                                <a:pt x="354682" y="213505"/>
                                <a:pt x="338121" y="213505"/>
                              </a:cubicBezTo>
                              <a:lnTo>
                                <a:pt x="309048" y="213505"/>
                              </a:lnTo>
                              <a:lnTo>
                                <a:pt x="309048" y="139894"/>
                              </a:lnTo>
                              <a:lnTo>
                                <a:pt x="335177" y="139894"/>
                              </a:lnTo>
                              <a:cubicBezTo>
                                <a:pt x="351370" y="139894"/>
                                <a:pt x="360570" y="146152"/>
                                <a:pt x="360570" y="158664"/>
                              </a:cubicBezTo>
                              <a:cubicBezTo>
                                <a:pt x="360570" y="166537"/>
                                <a:pt x="356921" y="171343"/>
                                <a:pt x="351746" y="173924"/>
                              </a:cubicBezTo>
                              <a:close/>
                              <a:moveTo>
                                <a:pt x="325978" y="153144"/>
                              </a:moveTo>
                              <a:lnTo>
                                <a:pt x="325978" y="169707"/>
                              </a:lnTo>
                              <a:lnTo>
                                <a:pt x="332601" y="169707"/>
                              </a:lnTo>
                              <a:cubicBezTo>
                                <a:pt x="339961" y="169707"/>
                                <a:pt x="343641" y="167131"/>
                                <a:pt x="343641" y="161240"/>
                              </a:cubicBezTo>
                              <a:cubicBezTo>
                                <a:pt x="343641" y="155720"/>
                                <a:pt x="339961" y="153144"/>
                                <a:pt x="332601" y="153144"/>
                              </a:cubicBezTo>
                              <a:lnTo>
                                <a:pt x="325978" y="153144"/>
                              </a:lnTo>
                              <a:close/>
                              <a:moveTo>
                                <a:pt x="335913" y="199886"/>
                              </a:moveTo>
                              <a:cubicBezTo>
                                <a:pt x="344009" y="199886"/>
                                <a:pt x="347691" y="196942"/>
                                <a:pt x="347691" y="191422"/>
                              </a:cubicBezTo>
                              <a:cubicBezTo>
                                <a:pt x="347691" y="185531"/>
                                <a:pt x="344009" y="182587"/>
                                <a:pt x="335913" y="182587"/>
                              </a:cubicBezTo>
                              <a:lnTo>
                                <a:pt x="325978" y="182587"/>
                              </a:lnTo>
                              <a:lnTo>
                                <a:pt x="325978" y="199886"/>
                              </a:lnTo>
                              <a:lnTo>
                                <a:pt x="335913" y="199886"/>
                              </a:lnTo>
                              <a:close/>
                              <a:moveTo>
                                <a:pt x="516585" y="139896"/>
                              </a:moveTo>
                              <a:lnTo>
                                <a:pt x="529096" y="139896"/>
                              </a:lnTo>
                              <a:lnTo>
                                <a:pt x="561167" y="213505"/>
                              </a:lnTo>
                              <a:lnTo>
                                <a:pt x="542241" y="213505"/>
                              </a:lnTo>
                              <a:lnTo>
                                <a:pt x="537403" y="200781"/>
                              </a:lnTo>
                              <a:lnTo>
                                <a:pt x="507963" y="200781"/>
                              </a:lnTo>
                              <a:lnTo>
                                <a:pt x="503127" y="213505"/>
                              </a:lnTo>
                              <a:lnTo>
                                <a:pt x="484198" y="213505"/>
                              </a:lnTo>
                              <a:lnTo>
                                <a:pt x="516585" y="139896"/>
                              </a:lnTo>
                              <a:close/>
                              <a:moveTo>
                                <a:pt x="532356" y="187321"/>
                              </a:moveTo>
                              <a:lnTo>
                                <a:pt x="522788" y="161976"/>
                              </a:lnTo>
                              <a:lnTo>
                                <a:pt x="513114" y="187321"/>
                              </a:lnTo>
                              <a:lnTo>
                                <a:pt x="532356" y="187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2372" cap="flat">
                          <a:noFill/>
                          <a:prstDash val="solid"/>
                          <a:round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0778219" name="Freeform: Shape 960778219"/>
                      <wps:cNvSpPr/>
                      <wps:spPr>
                        <a:xfrm>
                          <a:off x="1186595" y="503864"/>
                          <a:ext cx="6576" cy="1111205"/>
                        </a:xfrm>
                        <a:custGeom>
                          <a:avLst/>
                          <a:gdLst>
                            <a:gd name="connsiteX0" fmla="*/ 154 w 6576"/>
                            <a:gd name="connsiteY0" fmla="*/ 172 h 1111205"/>
                            <a:gd name="connsiteX1" fmla="*/ 6730 w 6576"/>
                            <a:gd name="connsiteY1" fmla="*/ 172 h 1111205"/>
                            <a:gd name="connsiteX2" fmla="*/ 6730 w 6576"/>
                            <a:gd name="connsiteY2" fmla="*/ 1111377 h 1111205"/>
                            <a:gd name="connsiteX3" fmla="*/ 154 w 6576"/>
                            <a:gd name="connsiteY3" fmla="*/ 1111377 h 11112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576" h="1111205">
                              <a:moveTo>
                                <a:pt x="154" y="172"/>
                              </a:moveTo>
                              <a:lnTo>
                                <a:pt x="6730" y="172"/>
                              </a:lnTo>
                              <a:lnTo>
                                <a:pt x="6730" y="1111377"/>
                              </a:lnTo>
                              <a:lnTo>
                                <a:pt x="154" y="1111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2928" cap="flat">
                          <a:noFill/>
                          <a:prstDash val="solid"/>
                          <a:round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4915342" name="Freeform: Shape 724915342"/>
                      <wps:cNvSpPr/>
                      <wps:spPr>
                        <a:xfrm>
                          <a:off x="860541" y="503863"/>
                          <a:ext cx="262502" cy="330615"/>
                        </a:xfrm>
                        <a:custGeom>
                          <a:avLst/>
                          <a:gdLst>
                            <a:gd name="connsiteX0" fmla="*/ 262720 w 262502"/>
                            <a:gd name="connsiteY0" fmla="*/ 277767 h 330615"/>
                            <a:gd name="connsiteX1" fmla="*/ 262720 w 262502"/>
                            <a:gd name="connsiteY1" fmla="*/ 292416 h 330615"/>
                            <a:gd name="connsiteX2" fmla="*/ 253001 w 262502"/>
                            <a:gd name="connsiteY2" fmla="*/ 292416 h 330615"/>
                            <a:gd name="connsiteX3" fmla="*/ 253001 w 262502"/>
                            <a:gd name="connsiteY3" fmla="*/ 277767 h 330615"/>
                            <a:gd name="connsiteX4" fmla="*/ 262720 w 262502"/>
                            <a:gd name="connsiteY4" fmla="*/ 277767 h 330615"/>
                            <a:gd name="connsiteX5" fmla="*/ 229346 w 262502"/>
                            <a:gd name="connsiteY5" fmla="*/ 247756 h 330615"/>
                            <a:gd name="connsiteX6" fmla="*/ 239138 w 262502"/>
                            <a:gd name="connsiteY6" fmla="*/ 247756 h 330615"/>
                            <a:gd name="connsiteX7" fmla="*/ 239138 w 262502"/>
                            <a:gd name="connsiteY7" fmla="*/ 268025 h 330615"/>
                            <a:gd name="connsiteX8" fmla="*/ 229346 w 262502"/>
                            <a:gd name="connsiteY8" fmla="*/ 268025 h 330615"/>
                            <a:gd name="connsiteX9" fmla="*/ 229346 w 262502"/>
                            <a:gd name="connsiteY9" fmla="*/ 247756 h 330615"/>
                            <a:gd name="connsiteX10" fmla="*/ 262720 w 262502"/>
                            <a:gd name="connsiteY10" fmla="*/ 247756 h 330615"/>
                            <a:gd name="connsiteX11" fmla="*/ 262720 w 262502"/>
                            <a:gd name="connsiteY11" fmla="*/ 268025 h 330615"/>
                            <a:gd name="connsiteX12" fmla="*/ 253001 w 262502"/>
                            <a:gd name="connsiteY12" fmla="*/ 268025 h 330615"/>
                            <a:gd name="connsiteX13" fmla="*/ 253001 w 262502"/>
                            <a:gd name="connsiteY13" fmla="*/ 247756 h 330615"/>
                            <a:gd name="connsiteX14" fmla="*/ 262720 w 262502"/>
                            <a:gd name="connsiteY14" fmla="*/ 247756 h 330615"/>
                            <a:gd name="connsiteX15" fmla="*/ 262720 w 262502"/>
                            <a:gd name="connsiteY15" fmla="*/ 231540 h 330615"/>
                            <a:gd name="connsiteX16" fmla="*/ 262720 w 262502"/>
                            <a:gd name="connsiteY16" fmla="*/ 238012 h 330615"/>
                            <a:gd name="connsiteX17" fmla="*/ 229346 w 262502"/>
                            <a:gd name="connsiteY17" fmla="*/ 238012 h 330615"/>
                            <a:gd name="connsiteX18" fmla="*/ 229346 w 262502"/>
                            <a:gd name="connsiteY18" fmla="*/ 231540 h 330615"/>
                            <a:gd name="connsiteX19" fmla="*/ 262720 w 262502"/>
                            <a:gd name="connsiteY19" fmla="*/ 231540 h 330615"/>
                            <a:gd name="connsiteX20" fmla="*/ 262720 w 262502"/>
                            <a:gd name="connsiteY20" fmla="*/ 302088 h 330615"/>
                            <a:gd name="connsiteX21" fmla="*/ 262720 w 262502"/>
                            <a:gd name="connsiteY21" fmla="*/ 308632 h 330615"/>
                            <a:gd name="connsiteX22" fmla="*/ 229346 w 262502"/>
                            <a:gd name="connsiteY22" fmla="*/ 308632 h 330615"/>
                            <a:gd name="connsiteX23" fmla="*/ 229346 w 262502"/>
                            <a:gd name="connsiteY23" fmla="*/ 302088 h 330615"/>
                            <a:gd name="connsiteX24" fmla="*/ 262720 w 262502"/>
                            <a:gd name="connsiteY24" fmla="*/ 302088 h 330615"/>
                            <a:gd name="connsiteX25" fmla="*/ 239138 w 262502"/>
                            <a:gd name="connsiteY25" fmla="*/ 277767 h 330615"/>
                            <a:gd name="connsiteX26" fmla="*/ 239138 w 262502"/>
                            <a:gd name="connsiteY26" fmla="*/ 292416 h 330615"/>
                            <a:gd name="connsiteX27" fmla="*/ 229346 w 262502"/>
                            <a:gd name="connsiteY27" fmla="*/ 292416 h 330615"/>
                            <a:gd name="connsiteX28" fmla="*/ 229346 w 262502"/>
                            <a:gd name="connsiteY28" fmla="*/ 277767 h 330615"/>
                            <a:gd name="connsiteX29" fmla="*/ 239138 w 262502"/>
                            <a:gd name="connsiteY29" fmla="*/ 277767 h 330615"/>
                            <a:gd name="connsiteX30" fmla="*/ 262720 w 262502"/>
                            <a:gd name="connsiteY30" fmla="*/ 171519 h 330615"/>
                            <a:gd name="connsiteX31" fmla="*/ 262720 w 262502"/>
                            <a:gd name="connsiteY31" fmla="*/ 191788 h 330615"/>
                            <a:gd name="connsiteX32" fmla="*/ 253001 w 262502"/>
                            <a:gd name="connsiteY32" fmla="*/ 191788 h 330615"/>
                            <a:gd name="connsiteX33" fmla="*/ 253001 w 262502"/>
                            <a:gd name="connsiteY33" fmla="*/ 171519 h 330615"/>
                            <a:gd name="connsiteX34" fmla="*/ 262720 w 262502"/>
                            <a:gd name="connsiteY34" fmla="*/ 171519 h 330615"/>
                            <a:gd name="connsiteX35" fmla="*/ 262720 w 262502"/>
                            <a:gd name="connsiteY35" fmla="*/ 155237 h 330615"/>
                            <a:gd name="connsiteX36" fmla="*/ 262720 w 262502"/>
                            <a:gd name="connsiteY36" fmla="*/ 161778 h 330615"/>
                            <a:gd name="connsiteX37" fmla="*/ 229346 w 262502"/>
                            <a:gd name="connsiteY37" fmla="*/ 161778 h 330615"/>
                            <a:gd name="connsiteX38" fmla="*/ 229346 w 262502"/>
                            <a:gd name="connsiteY38" fmla="*/ 155237 h 330615"/>
                            <a:gd name="connsiteX39" fmla="*/ 262720 w 262502"/>
                            <a:gd name="connsiteY39" fmla="*/ 155237 h 330615"/>
                            <a:gd name="connsiteX40" fmla="*/ 229346 w 262502"/>
                            <a:gd name="connsiteY40" fmla="*/ 221799 h 330615"/>
                            <a:gd name="connsiteX41" fmla="*/ 229346 w 262502"/>
                            <a:gd name="connsiteY41" fmla="*/ 206366 h 330615"/>
                            <a:gd name="connsiteX42" fmla="*/ 234208 w 262502"/>
                            <a:gd name="connsiteY42" fmla="*/ 201530 h 330615"/>
                            <a:gd name="connsiteX43" fmla="*/ 239138 w 262502"/>
                            <a:gd name="connsiteY43" fmla="*/ 206366 h 330615"/>
                            <a:gd name="connsiteX44" fmla="*/ 239138 w 262502"/>
                            <a:gd name="connsiteY44" fmla="*/ 221799 h 330615"/>
                            <a:gd name="connsiteX45" fmla="*/ 229346 w 262502"/>
                            <a:gd name="connsiteY45" fmla="*/ 221799 h 330615"/>
                            <a:gd name="connsiteX46" fmla="*/ 262720 w 262502"/>
                            <a:gd name="connsiteY46" fmla="*/ 95211 h 330615"/>
                            <a:gd name="connsiteX47" fmla="*/ 262720 w 262502"/>
                            <a:gd name="connsiteY47" fmla="*/ 101684 h 330615"/>
                            <a:gd name="connsiteX48" fmla="*/ 212979 w 262502"/>
                            <a:gd name="connsiteY48" fmla="*/ 101684 h 330615"/>
                            <a:gd name="connsiteX49" fmla="*/ 212979 w 262502"/>
                            <a:gd name="connsiteY49" fmla="*/ 95211 h 330615"/>
                            <a:gd name="connsiteX50" fmla="*/ 262720 w 262502"/>
                            <a:gd name="connsiteY50" fmla="*/ 95211 h 330615"/>
                            <a:gd name="connsiteX51" fmla="*/ 257860 w 262502"/>
                            <a:gd name="connsiteY51" fmla="*/ 201530 h 330615"/>
                            <a:gd name="connsiteX52" fmla="*/ 262720 w 262502"/>
                            <a:gd name="connsiteY52" fmla="*/ 206366 h 330615"/>
                            <a:gd name="connsiteX53" fmla="*/ 262720 w 262502"/>
                            <a:gd name="connsiteY53" fmla="*/ 221799 h 330615"/>
                            <a:gd name="connsiteX54" fmla="*/ 253001 w 262502"/>
                            <a:gd name="connsiteY54" fmla="*/ 221799 h 330615"/>
                            <a:gd name="connsiteX55" fmla="*/ 253001 w 262502"/>
                            <a:gd name="connsiteY55" fmla="*/ 206366 h 330615"/>
                            <a:gd name="connsiteX56" fmla="*/ 257860 w 262502"/>
                            <a:gd name="connsiteY56" fmla="*/ 201530 h 330615"/>
                            <a:gd name="connsiteX57" fmla="*/ 229346 w 262502"/>
                            <a:gd name="connsiteY57" fmla="*/ 171519 h 330615"/>
                            <a:gd name="connsiteX58" fmla="*/ 239138 w 262502"/>
                            <a:gd name="connsiteY58" fmla="*/ 171519 h 330615"/>
                            <a:gd name="connsiteX59" fmla="*/ 239138 w 262502"/>
                            <a:gd name="connsiteY59" fmla="*/ 191788 h 330615"/>
                            <a:gd name="connsiteX60" fmla="*/ 229346 w 262502"/>
                            <a:gd name="connsiteY60" fmla="*/ 191788 h 330615"/>
                            <a:gd name="connsiteX61" fmla="*/ 229346 w 262502"/>
                            <a:gd name="connsiteY61" fmla="*/ 171519 h 330615"/>
                            <a:gd name="connsiteX62" fmla="*/ 40167 w 262502"/>
                            <a:gd name="connsiteY62" fmla="*/ 221799 h 330615"/>
                            <a:gd name="connsiteX63" fmla="*/ 40167 w 262502"/>
                            <a:gd name="connsiteY63" fmla="*/ 206366 h 330615"/>
                            <a:gd name="connsiteX64" fmla="*/ 45029 w 262502"/>
                            <a:gd name="connsiteY64" fmla="*/ 201530 h 330615"/>
                            <a:gd name="connsiteX65" fmla="*/ 49960 w 262502"/>
                            <a:gd name="connsiteY65" fmla="*/ 206366 h 330615"/>
                            <a:gd name="connsiteX66" fmla="*/ 49960 w 262502"/>
                            <a:gd name="connsiteY66" fmla="*/ 221799 h 330615"/>
                            <a:gd name="connsiteX67" fmla="*/ 40167 w 262502"/>
                            <a:gd name="connsiteY67" fmla="*/ 221799 h 330615"/>
                            <a:gd name="connsiteX68" fmla="*/ 16510 w 262502"/>
                            <a:gd name="connsiteY68" fmla="*/ 171519 h 330615"/>
                            <a:gd name="connsiteX69" fmla="*/ 26301 w 262502"/>
                            <a:gd name="connsiteY69" fmla="*/ 171519 h 330615"/>
                            <a:gd name="connsiteX70" fmla="*/ 26301 w 262502"/>
                            <a:gd name="connsiteY70" fmla="*/ 191788 h 330615"/>
                            <a:gd name="connsiteX71" fmla="*/ 16510 w 262502"/>
                            <a:gd name="connsiteY71" fmla="*/ 191788 h 330615"/>
                            <a:gd name="connsiteX72" fmla="*/ 16510 w 262502"/>
                            <a:gd name="connsiteY72" fmla="*/ 171519 h 330615"/>
                            <a:gd name="connsiteX73" fmla="*/ 168169 w 262502"/>
                            <a:gd name="connsiteY73" fmla="*/ 62276 h 330615"/>
                            <a:gd name="connsiteX74" fmla="*/ 163238 w 262502"/>
                            <a:gd name="connsiteY74" fmla="*/ 57440 h 330615"/>
                            <a:gd name="connsiteX75" fmla="*/ 160019 w 262502"/>
                            <a:gd name="connsiteY75" fmla="*/ 57440 h 330615"/>
                            <a:gd name="connsiteX76" fmla="*/ 160019 w 262502"/>
                            <a:gd name="connsiteY76" fmla="*/ 220 h 330615"/>
                            <a:gd name="connsiteX77" fmla="*/ 166524 w 262502"/>
                            <a:gd name="connsiteY77" fmla="*/ 220 h 330615"/>
                            <a:gd name="connsiteX78" fmla="*/ 166524 w 262502"/>
                            <a:gd name="connsiteY78" fmla="*/ 51392 h 330615"/>
                            <a:gd name="connsiteX79" fmla="*/ 174671 w 262502"/>
                            <a:gd name="connsiteY79" fmla="*/ 62276 h 330615"/>
                            <a:gd name="connsiteX80" fmla="*/ 174671 w 262502"/>
                            <a:gd name="connsiteY80" fmla="*/ 66732 h 330615"/>
                            <a:gd name="connsiteX81" fmla="*/ 168159 w 262502"/>
                            <a:gd name="connsiteY81" fmla="*/ 66732 h 330615"/>
                            <a:gd name="connsiteX82" fmla="*/ 168159 w 262502"/>
                            <a:gd name="connsiteY82" fmla="*/ 65548 h 330615"/>
                            <a:gd name="connsiteX83" fmla="*/ 168169 w 262502"/>
                            <a:gd name="connsiteY83" fmla="*/ 65548 h 330615"/>
                            <a:gd name="connsiteX84" fmla="*/ 168169 w 262502"/>
                            <a:gd name="connsiteY84" fmla="*/ 62276 h 330615"/>
                            <a:gd name="connsiteX85" fmla="*/ 97199 w 262502"/>
                            <a:gd name="connsiteY85" fmla="*/ 171519 h 330615"/>
                            <a:gd name="connsiteX86" fmla="*/ 97199 w 262502"/>
                            <a:gd name="connsiteY86" fmla="*/ 191788 h 330615"/>
                            <a:gd name="connsiteX87" fmla="*/ 87408 w 262502"/>
                            <a:gd name="connsiteY87" fmla="*/ 191788 h 330615"/>
                            <a:gd name="connsiteX88" fmla="*/ 87408 w 262502"/>
                            <a:gd name="connsiteY88" fmla="*/ 171519 h 330615"/>
                            <a:gd name="connsiteX89" fmla="*/ 97199 w 262502"/>
                            <a:gd name="connsiteY89" fmla="*/ 171519 h 330615"/>
                            <a:gd name="connsiteX90" fmla="*/ 16510 w 262502"/>
                            <a:gd name="connsiteY90" fmla="*/ 221799 h 330615"/>
                            <a:gd name="connsiteX91" fmla="*/ 16510 w 262502"/>
                            <a:gd name="connsiteY91" fmla="*/ 206366 h 330615"/>
                            <a:gd name="connsiteX92" fmla="*/ 21370 w 262502"/>
                            <a:gd name="connsiteY92" fmla="*/ 201530 h 330615"/>
                            <a:gd name="connsiteX93" fmla="*/ 26301 w 262502"/>
                            <a:gd name="connsiteY93" fmla="*/ 206366 h 330615"/>
                            <a:gd name="connsiteX94" fmla="*/ 26301 w 262502"/>
                            <a:gd name="connsiteY94" fmla="*/ 221799 h 330615"/>
                            <a:gd name="connsiteX95" fmla="*/ 16510 w 262502"/>
                            <a:gd name="connsiteY95" fmla="*/ 221799 h 330615"/>
                            <a:gd name="connsiteX96" fmla="*/ 26301 w 262502"/>
                            <a:gd name="connsiteY96" fmla="*/ 277767 h 330615"/>
                            <a:gd name="connsiteX97" fmla="*/ 26301 w 262502"/>
                            <a:gd name="connsiteY97" fmla="*/ 292416 h 330615"/>
                            <a:gd name="connsiteX98" fmla="*/ 16510 w 262502"/>
                            <a:gd name="connsiteY98" fmla="*/ 292416 h 330615"/>
                            <a:gd name="connsiteX99" fmla="*/ 16510 w 262502"/>
                            <a:gd name="connsiteY99" fmla="*/ 277767 h 330615"/>
                            <a:gd name="connsiteX100" fmla="*/ 26301 w 262502"/>
                            <a:gd name="connsiteY100" fmla="*/ 277767 h 330615"/>
                            <a:gd name="connsiteX101" fmla="*/ 92339 w 262502"/>
                            <a:gd name="connsiteY101" fmla="*/ 201530 h 330615"/>
                            <a:gd name="connsiteX102" fmla="*/ 97201 w 262502"/>
                            <a:gd name="connsiteY102" fmla="*/ 206366 h 330615"/>
                            <a:gd name="connsiteX103" fmla="*/ 97201 w 262502"/>
                            <a:gd name="connsiteY103" fmla="*/ 221799 h 330615"/>
                            <a:gd name="connsiteX104" fmla="*/ 87411 w 262502"/>
                            <a:gd name="connsiteY104" fmla="*/ 221799 h 330615"/>
                            <a:gd name="connsiteX105" fmla="*/ 87411 w 262502"/>
                            <a:gd name="connsiteY105" fmla="*/ 206366 h 330615"/>
                            <a:gd name="connsiteX106" fmla="*/ 92339 w 262502"/>
                            <a:gd name="connsiteY106" fmla="*/ 201530 h 330615"/>
                            <a:gd name="connsiteX107" fmla="*/ 63825 w 262502"/>
                            <a:gd name="connsiteY107" fmla="*/ 171519 h 330615"/>
                            <a:gd name="connsiteX108" fmla="*/ 73544 w 262502"/>
                            <a:gd name="connsiteY108" fmla="*/ 171519 h 330615"/>
                            <a:gd name="connsiteX109" fmla="*/ 73544 w 262502"/>
                            <a:gd name="connsiteY109" fmla="*/ 191788 h 330615"/>
                            <a:gd name="connsiteX110" fmla="*/ 63825 w 262502"/>
                            <a:gd name="connsiteY110" fmla="*/ 191788 h 330615"/>
                            <a:gd name="connsiteX111" fmla="*/ 63825 w 262502"/>
                            <a:gd name="connsiteY111" fmla="*/ 171519 h 330615"/>
                            <a:gd name="connsiteX112" fmla="*/ 40165 w 262502"/>
                            <a:gd name="connsiteY112" fmla="*/ 171519 h 330615"/>
                            <a:gd name="connsiteX113" fmla="*/ 49958 w 262502"/>
                            <a:gd name="connsiteY113" fmla="*/ 171519 h 330615"/>
                            <a:gd name="connsiteX114" fmla="*/ 49958 w 262502"/>
                            <a:gd name="connsiteY114" fmla="*/ 191788 h 330615"/>
                            <a:gd name="connsiteX115" fmla="*/ 40165 w 262502"/>
                            <a:gd name="connsiteY115" fmla="*/ 191788 h 330615"/>
                            <a:gd name="connsiteX116" fmla="*/ 40165 w 262502"/>
                            <a:gd name="connsiteY116" fmla="*/ 171519 h 330615"/>
                            <a:gd name="connsiteX117" fmla="*/ 63825 w 262502"/>
                            <a:gd name="connsiteY117" fmla="*/ 221799 h 330615"/>
                            <a:gd name="connsiteX118" fmla="*/ 63825 w 262502"/>
                            <a:gd name="connsiteY118" fmla="*/ 206366 h 330615"/>
                            <a:gd name="connsiteX119" fmla="*/ 68684 w 262502"/>
                            <a:gd name="connsiteY119" fmla="*/ 201530 h 330615"/>
                            <a:gd name="connsiteX120" fmla="*/ 73544 w 262502"/>
                            <a:gd name="connsiteY120" fmla="*/ 206366 h 330615"/>
                            <a:gd name="connsiteX121" fmla="*/ 73544 w 262502"/>
                            <a:gd name="connsiteY121" fmla="*/ 221799 h 330615"/>
                            <a:gd name="connsiteX122" fmla="*/ 63825 w 262502"/>
                            <a:gd name="connsiteY122" fmla="*/ 221799 h 330615"/>
                            <a:gd name="connsiteX123" fmla="*/ 6719 w 262502"/>
                            <a:gd name="connsiteY123" fmla="*/ 171519 h 330615"/>
                            <a:gd name="connsiteX124" fmla="*/ 6719 w 262502"/>
                            <a:gd name="connsiteY124" fmla="*/ 231540 h 330615"/>
                            <a:gd name="connsiteX125" fmla="*/ 97199 w 262502"/>
                            <a:gd name="connsiteY125" fmla="*/ 231540 h 330615"/>
                            <a:gd name="connsiteX126" fmla="*/ 97199 w 262502"/>
                            <a:gd name="connsiteY126" fmla="*/ 238012 h 330615"/>
                            <a:gd name="connsiteX127" fmla="*/ 6719 w 262502"/>
                            <a:gd name="connsiteY127" fmla="*/ 238012 h 330615"/>
                            <a:gd name="connsiteX128" fmla="*/ 6719 w 262502"/>
                            <a:gd name="connsiteY128" fmla="*/ 302088 h 330615"/>
                            <a:gd name="connsiteX129" fmla="*/ 97199 w 262502"/>
                            <a:gd name="connsiteY129" fmla="*/ 302088 h 330615"/>
                            <a:gd name="connsiteX130" fmla="*/ 97199 w 262502"/>
                            <a:gd name="connsiteY130" fmla="*/ 308632 h 330615"/>
                            <a:gd name="connsiteX131" fmla="*/ 217 w 262502"/>
                            <a:gd name="connsiteY131" fmla="*/ 308632 h 330615"/>
                            <a:gd name="connsiteX132" fmla="*/ 217 w 262502"/>
                            <a:gd name="connsiteY132" fmla="*/ 171519 h 330615"/>
                            <a:gd name="connsiteX133" fmla="*/ 6719 w 262502"/>
                            <a:gd name="connsiteY133" fmla="*/ 171519 h 330615"/>
                            <a:gd name="connsiteX134" fmla="*/ 16510 w 262502"/>
                            <a:gd name="connsiteY134" fmla="*/ 247756 h 330615"/>
                            <a:gd name="connsiteX135" fmla="*/ 26301 w 262502"/>
                            <a:gd name="connsiteY135" fmla="*/ 247756 h 330615"/>
                            <a:gd name="connsiteX136" fmla="*/ 26301 w 262502"/>
                            <a:gd name="connsiteY136" fmla="*/ 268025 h 330615"/>
                            <a:gd name="connsiteX137" fmla="*/ 16510 w 262502"/>
                            <a:gd name="connsiteY137" fmla="*/ 268025 h 330615"/>
                            <a:gd name="connsiteX138" fmla="*/ 16510 w 262502"/>
                            <a:gd name="connsiteY138" fmla="*/ 247756 h 330615"/>
                            <a:gd name="connsiteX139" fmla="*/ 138344 w 262502"/>
                            <a:gd name="connsiteY139" fmla="*/ 82198 h 330615"/>
                            <a:gd name="connsiteX140" fmla="*/ 130481 w 262502"/>
                            <a:gd name="connsiteY140" fmla="*/ 111567 h 330615"/>
                            <a:gd name="connsiteX141" fmla="*/ 123691 w 262502"/>
                            <a:gd name="connsiteY141" fmla="*/ 111567 h 330615"/>
                            <a:gd name="connsiteX142" fmla="*/ 133306 w 262502"/>
                            <a:gd name="connsiteY142" fmla="*/ 75726 h 330615"/>
                            <a:gd name="connsiteX143" fmla="*/ 193217 w 262502"/>
                            <a:gd name="connsiteY143" fmla="*/ 75726 h 330615"/>
                            <a:gd name="connsiteX144" fmla="*/ 202832 w 262502"/>
                            <a:gd name="connsiteY144" fmla="*/ 111567 h 330615"/>
                            <a:gd name="connsiteX145" fmla="*/ 196042 w 262502"/>
                            <a:gd name="connsiteY145" fmla="*/ 111567 h 330615"/>
                            <a:gd name="connsiteX146" fmla="*/ 188180 w 262502"/>
                            <a:gd name="connsiteY146" fmla="*/ 82198 h 330615"/>
                            <a:gd name="connsiteX147" fmla="*/ 138344 w 262502"/>
                            <a:gd name="connsiteY147" fmla="*/ 82198 h 330615"/>
                            <a:gd name="connsiteX148" fmla="*/ 97199 w 262502"/>
                            <a:gd name="connsiteY148" fmla="*/ 247756 h 330615"/>
                            <a:gd name="connsiteX149" fmla="*/ 97199 w 262502"/>
                            <a:gd name="connsiteY149" fmla="*/ 268025 h 330615"/>
                            <a:gd name="connsiteX150" fmla="*/ 87408 w 262502"/>
                            <a:gd name="connsiteY150" fmla="*/ 268025 h 330615"/>
                            <a:gd name="connsiteX151" fmla="*/ 87408 w 262502"/>
                            <a:gd name="connsiteY151" fmla="*/ 247756 h 330615"/>
                            <a:gd name="connsiteX152" fmla="*/ 97199 w 262502"/>
                            <a:gd name="connsiteY152" fmla="*/ 247756 h 330615"/>
                            <a:gd name="connsiteX153" fmla="*/ 131758 w 262502"/>
                            <a:gd name="connsiteY153" fmla="*/ 262346 h 330615"/>
                            <a:gd name="connsiteX154" fmla="*/ 123608 w 262502"/>
                            <a:gd name="connsiteY154" fmla="*/ 254238 h 330615"/>
                            <a:gd name="connsiteX155" fmla="*/ 123285 w 262502"/>
                            <a:gd name="connsiteY155" fmla="*/ 254257 h 330615"/>
                            <a:gd name="connsiteX156" fmla="*/ 123285 w 262502"/>
                            <a:gd name="connsiteY156" fmla="*/ 247768 h 330615"/>
                            <a:gd name="connsiteX157" fmla="*/ 123608 w 262502"/>
                            <a:gd name="connsiteY157" fmla="*/ 247768 h 330615"/>
                            <a:gd name="connsiteX158" fmla="*/ 138261 w 262502"/>
                            <a:gd name="connsiteY158" fmla="*/ 262346 h 330615"/>
                            <a:gd name="connsiteX159" fmla="*/ 138261 w 262502"/>
                            <a:gd name="connsiteY159" fmla="*/ 314655 h 330615"/>
                            <a:gd name="connsiteX160" fmla="*/ 131758 w 262502"/>
                            <a:gd name="connsiteY160" fmla="*/ 314655 h 330615"/>
                            <a:gd name="connsiteX161" fmla="*/ 131758 w 262502"/>
                            <a:gd name="connsiteY161" fmla="*/ 262346 h 330615"/>
                            <a:gd name="connsiteX162" fmla="*/ 97199 w 262502"/>
                            <a:gd name="connsiteY162" fmla="*/ 277767 h 330615"/>
                            <a:gd name="connsiteX163" fmla="*/ 97199 w 262502"/>
                            <a:gd name="connsiteY163" fmla="*/ 292416 h 330615"/>
                            <a:gd name="connsiteX164" fmla="*/ 87408 w 262502"/>
                            <a:gd name="connsiteY164" fmla="*/ 292416 h 330615"/>
                            <a:gd name="connsiteX165" fmla="*/ 87408 w 262502"/>
                            <a:gd name="connsiteY165" fmla="*/ 277767 h 330615"/>
                            <a:gd name="connsiteX166" fmla="*/ 97199 w 262502"/>
                            <a:gd name="connsiteY166" fmla="*/ 277767 h 330615"/>
                            <a:gd name="connsiteX167" fmla="*/ 49958 w 262502"/>
                            <a:gd name="connsiteY167" fmla="*/ 277767 h 330615"/>
                            <a:gd name="connsiteX168" fmla="*/ 49958 w 262502"/>
                            <a:gd name="connsiteY168" fmla="*/ 292416 h 330615"/>
                            <a:gd name="connsiteX169" fmla="*/ 40165 w 262502"/>
                            <a:gd name="connsiteY169" fmla="*/ 292416 h 330615"/>
                            <a:gd name="connsiteX170" fmla="*/ 40165 w 262502"/>
                            <a:gd name="connsiteY170" fmla="*/ 277767 h 330615"/>
                            <a:gd name="connsiteX171" fmla="*/ 49958 w 262502"/>
                            <a:gd name="connsiteY171" fmla="*/ 277767 h 330615"/>
                            <a:gd name="connsiteX172" fmla="*/ 40165 w 262502"/>
                            <a:gd name="connsiteY172" fmla="*/ 247756 h 330615"/>
                            <a:gd name="connsiteX173" fmla="*/ 49958 w 262502"/>
                            <a:gd name="connsiteY173" fmla="*/ 247756 h 330615"/>
                            <a:gd name="connsiteX174" fmla="*/ 49958 w 262502"/>
                            <a:gd name="connsiteY174" fmla="*/ 268025 h 330615"/>
                            <a:gd name="connsiteX175" fmla="*/ 40165 w 262502"/>
                            <a:gd name="connsiteY175" fmla="*/ 268025 h 330615"/>
                            <a:gd name="connsiteX176" fmla="*/ 40165 w 262502"/>
                            <a:gd name="connsiteY176" fmla="*/ 247756 h 330615"/>
                            <a:gd name="connsiteX177" fmla="*/ 73544 w 262502"/>
                            <a:gd name="connsiteY177" fmla="*/ 277767 h 330615"/>
                            <a:gd name="connsiteX178" fmla="*/ 73544 w 262502"/>
                            <a:gd name="connsiteY178" fmla="*/ 292416 h 330615"/>
                            <a:gd name="connsiteX179" fmla="*/ 63825 w 262502"/>
                            <a:gd name="connsiteY179" fmla="*/ 292416 h 330615"/>
                            <a:gd name="connsiteX180" fmla="*/ 63825 w 262502"/>
                            <a:gd name="connsiteY180" fmla="*/ 277767 h 330615"/>
                            <a:gd name="connsiteX181" fmla="*/ 73544 w 262502"/>
                            <a:gd name="connsiteY181" fmla="*/ 277767 h 330615"/>
                            <a:gd name="connsiteX182" fmla="*/ 63825 w 262502"/>
                            <a:gd name="connsiteY182" fmla="*/ 247756 h 330615"/>
                            <a:gd name="connsiteX183" fmla="*/ 73544 w 262502"/>
                            <a:gd name="connsiteY183" fmla="*/ 247756 h 330615"/>
                            <a:gd name="connsiteX184" fmla="*/ 73544 w 262502"/>
                            <a:gd name="connsiteY184" fmla="*/ 268025 h 330615"/>
                            <a:gd name="connsiteX185" fmla="*/ 63825 w 262502"/>
                            <a:gd name="connsiteY185" fmla="*/ 268025 h 330615"/>
                            <a:gd name="connsiteX186" fmla="*/ 63825 w 262502"/>
                            <a:gd name="connsiteY186" fmla="*/ 247756 h 330615"/>
                            <a:gd name="connsiteX187" fmla="*/ 187750 w 262502"/>
                            <a:gd name="connsiteY187" fmla="*/ 221799 h 330615"/>
                            <a:gd name="connsiteX188" fmla="*/ 187750 w 262502"/>
                            <a:gd name="connsiteY188" fmla="*/ 206366 h 330615"/>
                            <a:gd name="connsiteX189" fmla="*/ 192610 w 262502"/>
                            <a:gd name="connsiteY189" fmla="*/ 201530 h 330615"/>
                            <a:gd name="connsiteX190" fmla="*/ 197540 w 262502"/>
                            <a:gd name="connsiteY190" fmla="*/ 206366 h 330615"/>
                            <a:gd name="connsiteX191" fmla="*/ 197540 w 262502"/>
                            <a:gd name="connsiteY191" fmla="*/ 221799 h 330615"/>
                            <a:gd name="connsiteX192" fmla="*/ 187750 w 262502"/>
                            <a:gd name="connsiteY192" fmla="*/ 221799 h 330615"/>
                            <a:gd name="connsiteX193" fmla="*/ 23271 w 262502"/>
                            <a:gd name="connsiteY193" fmla="*/ 101684 h 330615"/>
                            <a:gd name="connsiteX194" fmla="*/ 8835 w 262502"/>
                            <a:gd name="connsiteY194" fmla="*/ 155234 h 330615"/>
                            <a:gd name="connsiteX195" fmla="*/ 97201 w 262502"/>
                            <a:gd name="connsiteY195" fmla="*/ 155234 h 330615"/>
                            <a:gd name="connsiteX196" fmla="*/ 97201 w 262502"/>
                            <a:gd name="connsiteY196" fmla="*/ 161775 h 330615"/>
                            <a:gd name="connsiteX197" fmla="*/ 288 w 262502"/>
                            <a:gd name="connsiteY197" fmla="*/ 161775 h 330615"/>
                            <a:gd name="connsiteX198" fmla="*/ 18269 w 262502"/>
                            <a:gd name="connsiteY198" fmla="*/ 95209 h 330615"/>
                            <a:gd name="connsiteX199" fmla="*/ 113568 w 262502"/>
                            <a:gd name="connsiteY199" fmla="*/ 95211 h 330615"/>
                            <a:gd name="connsiteX200" fmla="*/ 113568 w 262502"/>
                            <a:gd name="connsiteY200" fmla="*/ 101684 h 330615"/>
                            <a:gd name="connsiteX201" fmla="*/ 23271 w 262502"/>
                            <a:gd name="connsiteY201" fmla="*/ 101684 h 330615"/>
                            <a:gd name="connsiteX202" fmla="*/ 212979 w 262502"/>
                            <a:gd name="connsiteY202" fmla="*/ 312259 h 330615"/>
                            <a:gd name="connsiteX203" fmla="*/ 212979 w 262502"/>
                            <a:gd name="connsiteY203" fmla="*/ 124441 h 330615"/>
                            <a:gd name="connsiteX204" fmla="*/ 219555 w 262502"/>
                            <a:gd name="connsiteY204" fmla="*/ 124441 h 330615"/>
                            <a:gd name="connsiteX205" fmla="*/ 219555 w 262502"/>
                            <a:gd name="connsiteY205" fmla="*/ 308632 h 330615"/>
                            <a:gd name="connsiteX206" fmla="*/ 212979 w 262502"/>
                            <a:gd name="connsiteY206" fmla="*/ 312259 h 330615"/>
                            <a:gd name="connsiteX207" fmla="*/ 188284 w 262502"/>
                            <a:gd name="connsiteY207" fmla="*/ 262346 h 330615"/>
                            <a:gd name="connsiteX208" fmla="*/ 202934 w 262502"/>
                            <a:gd name="connsiteY208" fmla="*/ 247768 h 330615"/>
                            <a:gd name="connsiteX209" fmla="*/ 203260 w 262502"/>
                            <a:gd name="connsiteY209" fmla="*/ 247768 h 330615"/>
                            <a:gd name="connsiteX210" fmla="*/ 203260 w 262502"/>
                            <a:gd name="connsiteY210" fmla="*/ 254257 h 330615"/>
                            <a:gd name="connsiteX211" fmla="*/ 202934 w 262502"/>
                            <a:gd name="connsiteY211" fmla="*/ 254238 h 330615"/>
                            <a:gd name="connsiteX212" fmla="*/ 194787 w 262502"/>
                            <a:gd name="connsiteY212" fmla="*/ 262346 h 330615"/>
                            <a:gd name="connsiteX213" fmla="*/ 194787 w 262502"/>
                            <a:gd name="connsiteY213" fmla="*/ 314655 h 330615"/>
                            <a:gd name="connsiteX214" fmla="*/ 188284 w 262502"/>
                            <a:gd name="connsiteY214" fmla="*/ 314655 h 330615"/>
                            <a:gd name="connsiteX215" fmla="*/ 188284 w 262502"/>
                            <a:gd name="connsiteY215" fmla="*/ 262346 h 330615"/>
                            <a:gd name="connsiteX216" fmla="*/ 174671 w 262502"/>
                            <a:gd name="connsiteY216" fmla="*/ 212836 h 330615"/>
                            <a:gd name="connsiteX217" fmla="*/ 174671 w 262502"/>
                            <a:gd name="connsiteY217" fmla="*/ 231540 h 330615"/>
                            <a:gd name="connsiteX218" fmla="*/ 203260 w 262502"/>
                            <a:gd name="connsiteY218" fmla="*/ 231540 h 330615"/>
                            <a:gd name="connsiteX219" fmla="*/ 203260 w 262502"/>
                            <a:gd name="connsiteY219" fmla="*/ 238012 h 330615"/>
                            <a:gd name="connsiteX220" fmla="*/ 123285 w 262502"/>
                            <a:gd name="connsiteY220" fmla="*/ 238012 h 330615"/>
                            <a:gd name="connsiteX221" fmla="*/ 123285 w 262502"/>
                            <a:gd name="connsiteY221" fmla="*/ 231540 h 330615"/>
                            <a:gd name="connsiteX222" fmla="*/ 151876 w 262502"/>
                            <a:gd name="connsiteY222" fmla="*/ 231540 h 330615"/>
                            <a:gd name="connsiteX223" fmla="*/ 151876 w 262502"/>
                            <a:gd name="connsiteY223" fmla="*/ 212836 h 330615"/>
                            <a:gd name="connsiteX224" fmla="*/ 163238 w 262502"/>
                            <a:gd name="connsiteY224" fmla="*/ 201530 h 330615"/>
                            <a:gd name="connsiteX225" fmla="*/ 174671 w 262502"/>
                            <a:gd name="connsiteY225" fmla="*/ 212836 h 330615"/>
                            <a:gd name="connsiteX226" fmla="*/ 168169 w 262502"/>
                            <a:gd name="connsiteY226" fmla="*/ 231540 h 330615"/>
                            <a:gd name="connsiteX227" fmla="*/ 168169 w 262502"/>
                            <a:gd name="connsiteY227" fmla="*/ 212836 h 330615"/>
                            <a:gd name="connsiteX228" fmla="*/ 163238 w 262502"/>
                            <a:gd name="connsiteY228" fmla="*/ 208002 h 330615"/>
                            <a:gd name="connsiteX229" fmla="*/ 158378 w 262502"/>
                            <a:gd name="connsiteY229" fmla="*/ 212836 h 330615"/>
                            <a:gd name="connsiteX230" fmla="*/ 158378 w 262502"/>
                            <a:gd name="connsiteY230" fmla="*/ 231540 h 330615"/>
                            <a:gd name="connsiteX231" fmla="*/ 168169 w 262502"/>
                            <a:gd name="connsiteY231" fmla="*/ 231540 h 330615"/>
                            <a:gd name="connsiteX232" fmla="*/ 186107 w 262502"/>
                            <a:gd name="connsiteY232" fmla="*/ 124649 h 330615"/>
                            <a:gd name="connsiteX233" fmla="*/ 186107 w 262502"/>
                            <a:gd name="connsiteY233" fmla="*/ 135749 h 330615"/>
                            <a:gd name="connsiteX234" fmla="*/ 203260 w 262502"/>
                            <a:gd name="connsiteY234" fmla="*/ 135749 h 330615"/>
                            <a:gd name="connsiteX235" fmla="*/ 203260 w 262502"/>
                            <a:gd name="connsiteY235" fmla="*/ 142292 h 330615"/>
                            <a:gd name="connsiteX236" fmla="*/ 179600 w 262502"/>
                            <a:gd name="connsiteY236" fmla="*/ 142292 h 330615"/>
                            <a:gd name="connsiteX237" fmla="*/ 179600 w 262502"/>
                            <a:gd name="connsiteY237" fmla="*/ 128351 h 330615"/>
                            <a:gd name="connsiteX238" fmla="*/ 163167 w 262502"/>
                            <a:gd name="connsiteY238" fmla="*/ 118966 h 330615"/>
                            <a:gd name="connsiteX239" fmla="*/ 146940 w 262502"/>
                            <a:gd name="connsiteY239" fmla="*/ 128282 h 330615"/>
                            <a:gd name="connsiteX240" fmla="*/ 146940 w 262502"/>
                            <a:gd name="connsiteY240" fmla="*/ 142292 h 330615"/>
                            <a:gd name="connsiteX241" fmla="*/ 123285 w 262502"/>
                            <a:gd name="connsiteY241" fmla="*/ 142292 h 330615"/>
                            <a:gd name="connsiteX242" fmla="*/ 123285 w 262502"/>
                            <a:gd name="connsiteY242" fmla="*/ 135749 h 330615"/>
                            <a:gd name="connsiteX243" fmla="*/ 140435 w 262502"/>
                            <a:gd name="connsiteY243" fmla="*/ 135749 h 330615"/>
                            <a:gd name="connsiteX244" fmla="*/ 140435 w 262502"/>
                            <a:gd name="connsiteY244" fmla="*/ 124578 h 330615"/>
                            <a:gd name="connsiteX245" fmla="*/ 163112 w 262502"/>
                            <a:gd name="connsiteY245" fmla="*/ 111418 h 330615"/>
                            <a:gd name="connsiteX246" fmla="*/ 163238 w 262502"/>
                            <a:gd name="connsiteY246" fmla="*/ 111499 h 330615"/>
                            <a:gd name="connsiteX247" fmla="*/ 186107 w 262502"/>
                            <a:gd name="connsiteY247" fmla="*/ 124649 h 330615"/>
                            <a:gd name="connsiteX248" fmla="*/ 129004 w 262502"/>
                            <a:gd name="connsiteY248" fmla="*/ 221799 h 330615"/>
                            <a:gd name="connsiteX249" fmla="*/ 129004 w 262502"/>
                            <a:gd name="connsiteY249" fmla="*/ 206366 h 330615"/>
                            <a:gd name="connsiteX250" fmla="*/ 133933 w 262502"/>
                            <a:gd name="connsiteY250" fmla="*/ 201530 h 330615"/>
                            <a:gd name="connsiteX251" fmla="*/ 138797 w 262502"/>
                            <a:gd name="connsiteY251" fmla="*/ 206366 h 330615"/>
                            <a:gd name="connsiteX252" fmla="*/ 138797 w 262502"/>
                            <a:gd name="connsiteY252" fmla="*/ 221799 h 330615"/>
                            <a:gd name="connsiteX253" fmla="*/ 129004 w 262502"/>
                            <a:gd name="connsiteY253" fmla="*/ 221799 h 330615"/>
                            <a:gd name="connsiteX254" fmla="*/ 177959 w 262502"/>
                            <a:gd name="connsiteY254" fmla="*/ 314655 h 330615"/>
                            <a:gd name="connsiteX255" fmla="*/ 171454 w 262502"/>
                            <a:gd name="connsiteY255" fmla="*/ 314655 h 330615"/>
                            <a:gd name="connsiteX256" fmla="*/ 171454 w 262502"/>
                            <a:gd name="connsiteY256" fmla="*/ 262346 h 330615"/>
                            <a:gd name="connsiteX257" fmla="*/ 163235 w 262502"/>
                            <a:gd name="connsiteY257" fmla="*/ 254238 h 330615"/>
                            <a:gd name="connsiteX258" fmla="*/ 155088 w 262502"/>
                            <a:gd name="connsiteY258" fmla="*/ 262346 h 330615"/>
                            <a:gd name="connsiteX259" fmla="*/ 155088 w 262502"/>
                            <a:gd name="connsiteY259" fmla="*/ 314655 h 330615"/>
                            <a:gd name="connsiteX260" fmla="*/ 148585 w 262502"/>
                            <a:gd name="connsiteY260" fmla="*/ 314655 h 330615"/>
                            <a:gd name="connsiteX261" fmla="*/ 148585 w 262502"/>
                            <a:gd name="connsiteY261" fmla="*/ 262346 h 330615"/>
                            <a:gd name="connsiteX262" fmla="*/ 163235 w 262502"/>
                            <a:gd name="connsiteY262" fmla="*/ 247766 h 330615"/>
                            <a:gd name="connsiteX263" fmla="*/ 177959 w 262502"/>
                            <a:gd name="connsiteY263" fmla="*/ 262346 h 330615"/>
                            <a:gd name="connsiteX264" fmla="*/ 177959 w 262502"/>
                            <a:gd name="connsiteY264" fmla="*/ 314655 h 330615"/>
                            <a:gd name="connsiteX265" fmla="*/ 106992 w 262502"/>
                            <a:gd name="connsiteY265" fmla="*/ 308629 h 330615"/>
                            <a:gd name="connsiteX266" fmla="*/ 106992 w 262502"/>
                            <a:gd name="connsiteY266" fmla="*/ 124438 h 330615"/>
                            <a:gd name="connsiteX267" fmla="*/ 113568 w 262502"/>
                            <a:gd name="connsiteY267" fmla="*/ 124438 h 330615"/>
                            <a:gd name="connsiteX268" fmla="*/ 113568 w 262502"/>
                            <a:gd name="connsiteY268" fmla="*/ 312257 h 330615"/>
                            <a:gd name="connsiteX269" fmla="*/ 106992 w 262502"/>
                            <a:gd name="connsiteY269" fmla="*/ 308629 h 330615"/>
                            <a:gd name="connsiteX270" fmla="*/ 169812 w 262502"/>
                            <a:gd name="connsiteY270" fmla="*/ 136677 h 330615"/>
                            <a:gd name="connsiteX271" fmla="*/ 163238 w 262502"/>
                            <a:gd name="connsiteY271" fmla="*/ 143294 h 330615"/>
                            <a:gd name="connsiteX272" fmla="*/ 156733 w 262502"/>
                            <a:gd name="connsiteY272" fmla="*/ 136677 h 330615"/>
                            <a:gd name="connsiteX273" fmla="*/ 163238 w 262502"/>
                            <a:gd name="connsiteY273" fmla="*/ 130060 h 330615"/>
                            <a:gd name="connsiteX274" fmla="*/ 169812 w 262502"/>
                            <a:gd name="connsiteY274" fmla="*/ 136677 h 330615"/>
                            <a:gd name="connsiteX275" fmla="*/ 129002 w 262502"/>
                            <a:gd name="connsiteY275" fmla="*/ 171519 h 330615"/>
                            <a:gd name="connsiteX276" fmla="*/ 138795 w 262502"/>
                            <a:gd name="connsiteY276" fmla="*/ 171519 h 330615"/>
                            <a:gd name="connsiteX277" fmla="*/ 138795 w 262502"/>
                            <a:gd name="connsiteY277" fmla="*/ 191788 h 330615"/>
                            <a:gd name="connsiteX278" fmla="*/ 129002 w 262502"/>
                            <a:gd name="connsiteY278" fmla="*/ 191788 h 330615"/>
                            <a:gd name="connsiteX279" fmla="*/ 129002 w 262502"/>
                            <a:gd name="connsiteY279" fmla="*/ 171519 h 330615"/>
                            <a:gd name="connsiteX280" fmla="*/ 163454 w 262502"/>
                            <a:gd name="connsiteY280" fmla="*/ 148762 h 330615"/>
                            <a:gd name="connsiteX281" fmla="*/ 182036 w 262502"/>
                            <a:gd name="connsiteY281" fmla="*/ 155234 h 330615"/>
                            <a:gd name="connsiteX282" fmla="*/ 203260 w 262502"/>
                            <a:gd name="connsiteY282" fmla="*/ 155234 h 330615"/>
                            <a:gd name="connsiteX283" fmla="*/ 203260 w 262502"/>
                            <a:gd name="connsiteY283" fmla="*/ 161775 h 330615"/>
                            <a:gd name="connsiteX284" fmla="*/ 179602 w 262502"/>
                            <a:gd name="connsiteY284" fmla="*/ 161775 h 330615"/>
                            <a:gd name="connsiteX285" fmla="*/ 163454 w 262502"/>
                            <a:gd name="connsiteY285" fmla="*/ 155234 h 330615"/>
                            <a:gd name="connsiteX286" fmla="*/ 147299 w 262502"/>
                            <a:gd name="connsiteY286" fmla="*/ 161775 h 330615"/>
                            <a:gd name="connsiteX287" fmla="*/ 123285 w 262502"/>
                            <a:gd name="connsiteY287" fmla="*/ 161775 h 330615"/>
                            <a:gd name="connsiteX288" fmla="*/ 123285 w 262502"/>
                            <a:gd name="connsiteY288" fmla="*/ 155234 h 330615"/>
                            <a:gd name="connsiteX289" fmla="*/ 144872 w 262502"/>
                            <a:gd name="connsiteY289" fmla="*/ 155234 h 330615"/>
                            <a:gd name="connsiteX290" fmla="*/ 163454 w 262502"/>
                            <a:gd name="connsiteY290" fmla="*/ 148762 h 330615"/>
                            <a:gd name="connsiteX291" fmla="*/ 174671 w 262502"/>
                            <a:gd name="connsiteY291" fmla="*/ 191786 h 330615"/>
                            <a:gd name="connsiteX292" fmla="*/ 168169 w 262502"/>
                            <a:gd name="connsiteY292" fmla="*/ 191786 h 330615"/>
                            <a:gd name="connsiteX293" fmla="*/ 168169 w 262502"/>
                            <a:gd name="connsiteY293" fmla="*/ 176353 h 330615"/>
                            <a:gd name="connsiteX294" fmla="*/ 163238 w 262502"/>
                            <a:gd name="connsiteY294" fmla="*/ 171517 h 330615"/>
                            <a:gd name="connsiteX295" fmla="*/ 158378 w 262502"/>
                            <a:gd name="connsiteY295" fmla="*/ 176353 h 330615"/>
                            <a:gd name="connsiteX296" fmla="*/ 158378 w 262502"/>
                            <a:gd name="connsiteY296" fmla="*/ 191786 h 330615"/>
                            <a:gd name="connsiteX297" fmla="*/ 151876 w 262502"/>
                            <a:gd name="connsiteY297" fmla="*/ 191786 h 330615"/>
                            <a:gd name="connsiteX298" fmla="*/ 151876 w 262502"/>
                            <a:gd name="connsiteY298" fmla="*/ 176353 h 330615"/>
                            <a:gd name="connsiteX299" fmla="*/ 163238 w 262502"/>
                            <a:gd name="connsiteY299" fmla="*/ 164976 h 330615"/>
                            <a:gd name="connsiteX300" fmla="*/ 174671 w 262502"/>
                            <a:gd name="connsiteY300" fmla="*/ 176353 h 330615"/>
                            <a:gd name="connsiteX301" fmla="*/ 174671 w 262502"/>
                            <a:gd name="connsiteY301" fmla="*/ 191786 h 330615"/>
                            <a:gd name="connsiteX302" fmla="*/ 187750 w 262502"/>
                            <a:gd name="connsiteY302" fmla="*/ 171519 h 330615"/>
                            <a:gd name="connsiteX303" fmla="*/ 197540 w 262502"/>
                            <a:gd name="connsiteY303" fmla="*/ 171519 h 330615"/>
                            <a:gd name="connsiteX304" fmla="*/ 197540 w 262502"/>
                            <a:gd name="connsiteY304" fmla="*/ 191788 h 330615"/>
                            <a:gd name="connsiteX305" fmla="*/ 187750 w 262502"/>
                            <a:gd name="connsiteY305" fmla="*/ 191788 h 330615"/>
                            <a:gd name="connsiteX306" fmla="*/ 187750 w 262502"/>
                            <a:gd name="connsiteY306" fmla="*/ 171519 h 330615"/>
                            <a:gd name="connsiteX307" fmla="*/ 131865 w 262502"/>
                            <a:gd name="connsiteY307" fmla="*/ 324363 h 330615"/>
                            <a:gd name="connsiteX308" fmla="*/ 194682 w 262502"/>
                            <a:gd name="connsiteY308" fmla="*/ 324363 h 330615"/>
                            <a:gd name="connsiteX309" fmla="*/ 203260 w 262502"/>
                            <a:gd name="connsiteY309" fmla="*/ 319487 h 330615"/>
                            <a:gd name="connsiteX310" fmla="*/ 203260 w 262502"/>
                            <a:gd name="connsiteY310" fmla="*/ 326996 h 330615"/>
                            <a:gd name="connsiteX311" fmla="*/ 196429 w 262502"/>
                            <a:gd name="connsiteY311" fmla="*/ 330836 h 330615"/>
                            <a:gd name="connsiteX312" fmla="*/ 130118 w 262502"/>
                            <a:gd name="connsiteY312" fmla="*/ 330836 h 330615"/>
                            <a:gd name="connsiteX313" fmla="*/ 123285 w 262502"/>
                            <a:gd name="connsiteY313" fmla="*/ 326996 h 330615"/>
                            <a:gd name="connsiteX314" fmla="*/ 123285 w 262502"/>
                            <a:gd name="connsiteY314" fmla="*/ 319487 h 330615"/>
                            <a:gd name="connsiteX315" fmla="*/ 131865 w 262502"/>
                            <a:gd name="connsiteY315" fmla="*/ 324363 h 3306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</a:cxnLst>
                          <a:rect l="l" t="t" r="r" b="b"/>
                          <a:pathLst>
                            <a:path w="262502" h="330615">
                              <a:moveTo>
                                <a:pt x="262720" y="277767"/>
                              </a:moveTo>
                              <a:lnTo>
                                <a:pt x="262720" y="292416"/>
                              </a:lnTo>
                              <a:lnTo>
                                <a:pt x="253001" y="292416"/>
                              </a:lnTo>
                              <a:lnTo>
                                <a:pt x="253001" y="277767"/>
                              </a:lnTo>
                              <a:lnTo>
                                <a:pt x="262720" y="277767"/>
                              </a:lnTo>
                              <a:close/>
                              <a:moveTo>
                                <a:pt x="229346" y="247756"/>
                              </a:moveTo>
                              <a:lnTo>
                                <a:pt x="239138" y="247756"/>
                              </a:lnTo>
                              <a:lnTo>
                                <a:pt x="239138" y="268025"/>
                              </a:lnTo>
                              <a:lnTo>
                                <a:pt x="229346" y="268025"/>
                              </a:lnTo>
                              <a:lnTo>
                                <a:pt x="229346" y="247756"/>
                              </a:lnTo>
                              <a:close/>
                              <a:moveTo>
                                <a:pt x="262720" y="247756"/>
                              </a:moveTo>
                              <a:lnTo>
                                <a:pt x="262720" y="268025"/>
                              </a:lnTo>
                              <a:lnTo>
                                <a:pt x="253001" y="268025"/>
                              </a:lnTo>
                              <a:lnTo>
                                <a:pt x="253001" y="247756"/>
                              </a:lnTo>
                              <a:lnTo>
                                <a:pt x="262720" y="247756"/>
                              </a:lnTo>
                              <a:close/>
                              <a:moveTo>
                                <a:pt x="262720" y="231540"/>
                              </a:moveTo>
                              <a:lnTo>
                                <a:pt x="262720" y="238012"/>
                              </a:lnTo>
                              <a:lnTo>
                                <a:pt x="229346" y="238012"/>
                              </a:lnTo>
                              <a:lnTo>
                                <a:pt x="229346" y="231540"/>
                              </a:lnTo>
                              <a:lnTo>
                                <a:pt x="262720" y="231540"/>
                              </a:lnTo>
                              <a:close/>
                              <a:moveTo>
                                <a:pt x="262720" y="302088"/>
                              </a:moveTo>
                              <a:lnTo>
                                <a:pt x="262720" y="308632"/>
                              </a:lnTo>
                              <a:lnTo>
                                <a:pt x="229346" y="308632"/>
                              </a:lnTo>
                              <a:lnTo>
                                <a:pt x="229346" y="302088"/>
                              </a:lnTo>
                              <a:lnTo>
                                <a:pt x="262720" y="302088"/>
                              </a:lnTo>
                              <a:close/>
                              <a:moveTo>
                                <a:pt x="239138" y="277767"/>
                              </a:moveTo>
                              <a:lnTo>
                                <a:pt x="239138" y="292416"/>
                              </a:lnTo>
                              <a:lnTo>
                                <a:pt x="229346" y="292416"/>
                              </a:lnTo>
                              <a:lnTo>
                                <a:pt x="229346" y="277767"/>
                              </a:lnTo>
                              <a:lnTo>
                                <a:pt x="239138" y="277767"/>
                              </a:lnTo>
                              <a:close/>
                              <a:moveTo>
                                <a:pt x="262720" y="171519"/>
                              </a:moveTo>
                              <a:lnTo>
                                <a:pt x="262720" y="191788"/>
                              </a:lnTo>
                              <a:lnTo>
                                <a:pt x="253001" y="191788"/>
                              </a:lnTo>
                              <a:lnTo>
                                <a:pt x="253001" y="171519"/>
                              </a:lnTo>
                              <a:lnTo>
                                <a:pt x="262720" y="171519"/>
                              </a:lnTo>
                              <a:close/>
                              <a:moveTo>
                                <a:pt x="262720" y="155237"/>
                              </a:moveTo>
                              <a:lnTo>
                                <a:pt x="262720" y="161778"/>
                              </a:lnTo>
                              <a:lnTo>
                                <a:pt x="229346" y="161778"/>
                              </a:lnTo>
                              <a:lnTo>
                                <a:pt x="229346" y="155237"/>
                              </a:lnTo>
                              <a:lnTo>
                                <a:pt x="262720" y="155237"/>
                              </a:lnTo>
                              <a:close/>
                              <a:moveTo>
                                <a:pt x="229346" y="221799"/>
                              </a:moveTo>
                              <a:lnTo>
                                <a:pt x="229346" y="206366"/>
                              </a:lnTo>
                              <a:cubicBezTo>
                                <a:pt x="229346" y="203664"/>
                                <a:pt x="231489" y="201530"/>
                                <a:pt x="234208" y="201530"/>
                              </a:cubicBezTo>
                              <a:cubicBezTo>
                                <a:pt x="236921" y="201530"/>
                                <a:pt x="239138" y="203664"/>
                                <a:pt x="239138" y="206366"/>
                              </a:cubicBezTo>
                              <a:lnTo>
                                <a:pt x="239138" y="221799"/>
                              </a:lnTo>
                              <a:lnTo>
                                <a:pt x="229346" y="221799"/>
                              </a:lnTo>
                              <a:close/>
                              <a:moveTo>
                                <a:pt x="262720" y="95211"/>
                              </a:moveTo>
                              <a:lnTo>
                                <a:pt x="262720" y="101684"/>
                              </a:lnTo>
                              <a:lnTo>
                                <a:pt x="212979" y="101684"/>
                              </a:lnTo>
                              <a:lnTo>
                                <a:pt x="212979" y="95211"/>
                              </a:lnTo>
                              <a:lnTo>
                                <a:pt x="262720" y="95211"/>
                              </a:lnTo>
                              <a:close/>
                              <a:moveTo>
                                <a:pt x="257860" y="201530"/>
                              </a:moveTo>
                              <a:cubicBezTo>
                                <a:pt x="260576" y="201530"/>
                                <a:pt x="262720" y="203664"/>
                                <a:pt x="262720" y="206366"/>
                              </a:cubicBezTo>
                              <a:lnTo>
                                <a:pt x="262720" y="221799"/>
                              </a:lnTo>
                              <a:lnTo>
                                <a:pt x="253001" y="221799"/>
                              </a:lnTo>
                              <a:lnTo>
                                <a:pt x="253001" y="206366"/>
                              </a:lnTo>
                              <a:cubicBezTo>
                                <a:pt x="253001" y="203664"/>
                                <a:pt x="255144" y="201530"/>
                                <a:pt x="257860" y="201530"/>
                              </a:cubicBezTo>
                              <a:close/>
                              <a:moveTo>
                                <a:pt x="229346" y="171519"/>
                              </a:moveTo>
                              <a:lnTo>
                                <a:pt x="239138" y="171519"/>
                              </a:lnTo>
                              <a:lnTo>
                                <a:pt x="239138" y="191788"/>
                              </a:lnTo>
                              <a:lnTo>
                                <a:pt x="229346" y="191788"/>
                              </a:lnTo>
                              <a:lnTo>
                                <a:pt x="229346" y="171519"/>
                              </a:lnTo>
                              <a:close/>
                              <a:moveTo>
                                <a:pt x="40167" y="221799"/>
                              </a:moveTo>
                              <a:lnTo>
                                <a:pt x="40167" y="206366"/>
                              </a:lnTo>
                              <a:cubicBezTo>
                                <a:pt x="40167" y="203664"/>
                                <a:pt x="42313" y="201530"/>
                                <a:pt x="45029" y="201530"/>
                              </a:cubicBezTo>
                              <a:cubicBezTo>
                                <a:pt x="47743" y="201530"/>
                                <a:pt x="49960" y="203664"/>
                                <a:pt x="49960" y="206366"/>
                              </a:cubicBezTo>
                              <a:lnTo>
                                <a:pt x="49960" y="221799"/>
                              </a:lnTo>
                              <a:lnTo>
                                <a:pt x="40167" y="221799"/>
                              </a:lnTo>
                              <a:close/>
                              <a:moveTo>
                                <a:pt x="16510" y="171519"/>
                              </a:moveTo>
                              <a:lnTo>
                                <a:pt x="26301" y="171519"/>
                              </a:lnTo>
                              <a:lnTo>
                                <a:pt x="26301" y="191788"/>
                              </a:lnTo>
                              <a:lnTo>
                                <a:pt x="16510" y="191788"/>
                              </a:lnTo>
                              <a:lnTo>
                                <a:pt x="16510" y="171519"/>
                              </a:lnTo>
                              <a:close/>
                              <a:moveTo>
                                <a:pt x="168169" y="62276"/>
                              </a:moveTo>
                              <a:cubicBezTo>
                                <a:pt x="168169" y="59645"/>
                                <a:pt x="165951" y="57440"/>
                                <a:pt x="163238" y="57440"/>
                              </a:cubicBezTo>
                              <a:lnTo>
                                <a:pt x="160019" y="57440"/>
                              </a:lnTo>
                              <a:lnTo>
                                <a:pt x="160019" y="220"/>
                              </a:lnTo>
                              <a:lnTo>
                                <a:pt x="166524" y="220"/>
                              </a:lnTo>
                              <a:lnTo>
                                <a:pt x="166524" y="51392"/>
                              </a:lnTo>
                              <a:cubicBezTo>
                                <a:pt x="171243" y="52815"/>
                                <a:pt x="174671" y="57155"/>
                                <a:pt x="174671" y="62276"/>
                              </a:cubicBezTo>
                              <a:lnTo>
                                <a:pt x="174671" y="66732"/>
                              </a:lnTo>
                              <a:lnTo>
                                <a:pt x="168159" y="66732"/>
                              </a:lnTo>
                              <a:lnTo>
                                <a:pt x="168159" y="65548"/>
                              </a:lnTo>
                              <a:lnTo>
                                <a:pt x="168169" y="65548"/>
                              </a:lnTo>
                              <a:lnTo>
                                <a:pt x="168169" y="62276"/>
                              </a:lnTo>
                              <a:close/>
                              <a:moveTo>
                                <a:pt x="97199" y="171519"/>
                              </a:moveTo>
                              <a:lnTo>
                                <a:pt x="97199" y="191788"/>
                              </a:lnTo>
                              <a:lnTo>
                                <a:pt x="87408" y="191788"/>
                              </a:lnTo>
                              <a:lnTo>
                                <a:pt x="87408" y="171519"/>
                              </a:lnTo>
                              <a:lnTo>
                                <a:pt x="97199" y="171519"/>
                              </a:lnTo>
                              <a:close/>
                              <a:moveTo>
                                <a:pt x="16510" y="221799"/>
                              </a:moveTo>
                              <a:lnTo>
                                <a:pt x="16510" y="206366"/>
                              </a:lnTo>
                              <a:cubicBezTo>
                                <a:pt x="16510" y="203664"/>
                                <a:pt x="18654" y="201530"/>
                                <a:pt x="21370" y="201530"/>
                              </a:cubicBezTo>
                              <a:cubicBezTo>
                                <a:pt x="24086" y="201530"/>
                                <a:pt x="26301" y="203664"/>
                                <a:pt x="26301" y="206366"/>
                              </a:cubicBezTo>
                              <a:lnTo>
                                <a:pt x="26301" y="221799"/>
                              </a:lnTo>
                              <a:lnTo>
                                <a:pt x="16510" y="221799"/>
                              </a:lnTo>
                              <a:close/>
                              <a:moveTo>
                                <a:pt x="26301" y="277767"/>
                              </a:moveTo>
                              <a:lnTo>
                                <a:pt x="26301" y="292416"/>
                              </a:lnTo>
                              <a:lnTo>
                                <a:pt x="16510" y="292416"/>
                              </a:lnTo>
                              <a:lnTo>
                                <a:pt x="16510" y="277767"/>
                              </a:lnTo>
                              <a:lnTo>
                                <a:pt x="26301" y="277767"/>
                              </a:lnTo>
                              <a:close/>
                              <a:moveTo>
                                <a:pt x="92339" y="201530"/>
                              </a:moveTo>
                              <a:cubicBezTo>
                                <a:pt x="95055" y="201530"/>
                                <a:pt x="97201" y="203664"/>
                                <a:pt x="97201" y="206366"/>
                              </a:cubicBezTo>
                              <a:lnTo>
                                <a:pt x="97201" y="221799"/>
                              </a:lnTo>
                              <a:lnTo>
                                <a:pt x="87411" y="221799"/>
                              </a:lnTo>
                              <a:lnTo>
                                <a:pt x="87411" y="206366"/>
                              </a:lnTo>
                              <a:cubicBezTo>
                                <a:pt x="87411" y="203664"/>
                                <a:pt x="89623" y="201530"/>
                                <a:pt x="92339" y="201530"/>
                              </a:cubicBezTo>
                              <a:close/>
                              <a:moveTo>
                                <a:pt x="63825" y="171519"/>
                              </a:moveTo>
                              <a:lnTo>
                                <a:pt x="73544" y="171519"/>
                              </a:lnTo>
                              <a:lnTo>
                                <a:pt x="73544" y="191788"/>
                              </a:lnTo>
                              <a:lnTo>
                                <a:pt x="63825" y="191788"/>
                              </a:lnTo>
                              <a:lnTo>
                                <a:pt x="63825" y="171519"/>
                              </a:lnTo>
                              <a:close/>
                              <a:moveTo>
                                <a:pt x="40165" y="171519"/>
                              </a:moveTo>
                              <a:lnTo>
                                <a:pt x="49958" y="171519"/>
                              </a:lnTo>
                              <a:lnTo>
                                <a:pt x="49958" y="191788"/>
                              </a:lnTo>
                              <a:lnTo>
                                <a:pt x="40165" y="191788"/>
                              </a:lnTo>
                              <a:lnTo>
                                <a:pt x="40165" y="171519"/>
                              </a:lnTo>
                              <a:close/>
                              <a:moveTo>
                                <a:pt x="63825" y="221799"/>
                              </a:moveTo>
                              <a:lnTo>
                                <a:pt x="63825" y="206366"/>
                              </a:lnTo>
                              <a:cubicBezTo>
                                <a:pt x="63825" y="203664"/>
                                <a:pt x="65968" y="201530"/>
                                <a:pt x="68684" y="201530"/>
                              </a:cubicBezTo>
                              <a:cubicBezTo>
                                <a:pt x="71398" y="201530"/>
                                <a:pt x="73544" y="203664"/>
                                <a:pt x="73544" y="206366"/>
                              </a:cubicBezTo>
                              <a:lnTo>
                                <a:pt x="73544" y="221799"/>
                              </a:lnTo>
                              <a:lnTo>
                                <a:pt x="63825" y="221799"/>
                              </a:lnTo>
                              <a:close/>
                              <a:moveTo>
                                <a:pt x="6719" y="171519"/>
                              </a:moveTo>
                              <a:lnTo>
                                <a:pt x="6719" y="231540"/>
                              </a:lnTo>
                              <a:lnTo>
                                <a:pt x="97199" y="231540"/>
                              </a:lnTo>
                              <a:lnTo>
                                <a:pt x="97199" y="238012"/>
                              </a:lnTo>
                              <a:lnTo>
                                <a:pt x="6719" y="238012"/>
                              </a:lnTo>
                              <a:lnTo>
                                <a:pt x="6719" y="302088"/>
                              </a:lnTo>
                              <a:lnTo>
                                <a:pt x="97199" y="302088"/>
                              </a:lnTo>
                              <a:lnTo>
                                <a:pt x="97199" y="308632"/>
                              </a:lnTo>
                              <a:lnTo>
                                <a:pt x="217" y="308632"/>
                              </a:lnTo>
                              <a:lnTo>
                                <a:pt x="217" y="171519"/>
                              </a:lnTo>
                              <a:lnTo>
                                <a:pt x="6719" y="171519"/>
                              </a:lnTo>
                              <a:close/>
                              <a:moveTo>
                                <a:pt x="16510" y="247756"/>
                              </a:moveTo>
                              <a:lnTo>
                                <a:pt x="26301" y="247756"/>
                              </a:lnTo>
                              <a:lnTo>
                                <a:pt x="26301" y="268025"/>
                              </a:lnTo>
                              <a:lnTo>
                                <a:pt x="16510" y="268025"/>
                              </a:lnTo>
                              <a:lnTo>
                                <a:pt x="16510" y="247756"/>
                              </a:lnTo>
                              <a:close/>
                              <a:moveTo>
                                <a:pt x="138344" y="82198"/>
                              </a:moveTo>
                              <a:lnTo>
                                <a:pt x="130481" y="111567"/>
                              </a:lnTo>
                              <a:lnTo>
                                <a:pt x="123691" y="111567"/>
                              </a:lnTo>
                              <a:lnTo>
                                <a:pt x="133306" y="75726"/>
                              </a:lnTo>
                              <a:lnTo>
                                <a:pt x="193217" y="75726"/>
                              </a:lnTo>
                              <a:lnTo>
                                <a:pt x="202832" y="111567"/>
                              </a:lnTo>
                              <a:lnTo>
                                <a:pt x="196042" y="111567"/>
                              </a:lnTo>
                              <a:lnTo>
                                <a:pt x="188180" y="82198"/>
                              </a:lnTo>
                              <a:lnTo>
                                <a:pt x="138344" y="82198"/>
                              </a:lnTo>
                              <a:close/>
                              <a:moveTo>
                                <a:pt x="97199" y="247756"/>
                              </a:moveTo>
                              <a:lnTo>
                                <a:pt x="97199" y="268025"/>
                              </a:lnTo>
                              <a:lnTo>
                                <a:pt x="87408" y="268025"/>
                              </a:lnTo>
                              <a:lnTo>
                                <a:pt x="87408" y="247756"/>
                              </a:lnTo>
                              <a:lnTo>
                                <a:pt x="97199" y="247756"/>
                              </a:lnTo>
                              <a:close/>
                              <a:moveTo>
                                <a:pt x="131758" y="262346"/>
                              </a:moveTo>
                              <a:cubicBezTo>
                                <a:pt x="131758" y="257866"/>
                                <a:pt x="128111" y="254238"/>
                                <a:pt x="123608" y="254238"/>
                              </a:cubicBezTo>
                              <a:cubicBezTo>
                                <a:pt x="123323" y="254238"/>
                                <a:pt x="123570" y="254257"/>
                                <a:pt x="123285" y="254257"/>
                              </a:cubicBezTo>
                              <a:lnTo>
                                <a:pt x="123285" y="247768"/>
                              </a:lnTo>
                              <a:lnTo>
                                <a:pt x="123608" y="247768"/>
                              </a:lnTo>
                              <a:cubicBezTo>
                                <a:pt x="131684" y="247768"/>
                                <a:pt x="138261" y="254309"/>
                                <a:pt x="138261" y="262346"/>
                              </a:cubicBezTo>
                              <a:lnTo>
                                <a:pt x="138261" y="314655"/>
                              </a:lnTo>
                              <a:lnTo>
                                <a:pt x="131758" y="314655"/>
                              </a:lnTo>
                              <a:lnTo>
                                <a:pt x="131758" y="262346"/>
                              </a:lnTo>
                              <a:close/>
                              <a:moveTo>
                                <a:pt x="97199" y="277767"/>
                              </a:moveTo>
                              <a:lnTo>
                                <a:pt x="97199" y="292416"/>
                              </a:lnTo>
                              <a:lnTo>
                                <a:pt x="87408" y="292416"/>
                              </a:lnTo>
                              <a:lnTo>
                                <a:pt x="87408" y="277767"/>
                              </a:lnTo>
                              <a:lnTo>
                                <a:pt x="97199" y="277767"/>
                              </a:lnTo>
                              <a:close/>
                              <a:moveTo>
                                <a:pt x="49958" y="277767"/>
                              </a:moveTo>
                              <a:lnTo>
                                <a:pt x="49958" y="292416"/>
                              </a:lnTo>
                              <a:lnTo>
                                <a:pt x="40165" y="292416"/>
                              </a:lnTo>
                              <a:lnTo>
                                <a:pt x="40165" y="277767"/>
                              </a:lnTo>
                              <a:lnTo>
                                <a:pt x="49958" y="277767"/>
                              </a:lnTo>
                              <a:close/>
                              <a:moveTo>
                                <a:pt x="40165" y="247756"/>
                              </a:moveTo>
                              <a:lnTo>
                                <a:pt x="49958" y="247756"/>
                              </a:lnTo>
                              <a:lnTo>
                                <a:pt x="49958" y="268025"/>
                              </a:lnTo>
                              <a:lnTo>
                                <a:pt x="40165" y="268025"/>
                              </a:lnTo>
                              <a:lnTo>
                                <a:pt x="40165" y="247756"/>
                              </a:lnTo>
                              <a:close/>
                              <a:moveTo>
                                <a:pt x="73544" y="277767"/>
                              </a:moveTo>
                              <a:lnTo>
                                <a:pt x="73544" y="292416"/>
                              </a:lnTo>
                              <a:lnTo>
                                <a:pt x="63825" y="292416"/>
                              </a:lnTo>
                              <a:lnTo>
                                <a:pt x="63825" y="277767"/>
                              </a:lnTo>
                              <a:lnTo>
                                <a:pt x="73544" y="277767"/>
                              </a:lnTo>
                              <a:close/>
                              <a:moveTo>
                                <a:pt x="63825" y="247756"/>
                              </a:moveTo>
                              <a:lnTo>
                                <a:pt x="73544" y="247756"/>
                              </a:lnTo>
                              <a:lnTo>
                                <a:pt x="73544" y="268025"/>
                              </a:lnTo>
                              <a:lnTo>
                                <a:pt x="63825" y="268025"/>
                              </a:lnTo>
                              <a:lnTo>
                                <a:pt x="63825" y="247756"/>
                              </a:lnTo>
                              <a:close/>
                              <a:moveTo>
                                <a:pt x="187750" y="221799"/>
                              </a:moveTo>
                              <a:lnTo>
                                <a:pt x="187750" y="206366"/>
                              </a:lnTo>
                              <a:cubicBezTo>
                                <a:pt x="187750" y="203664"/>
                                <a:pt x="189894" y="201530"/>
                                <a:pt x="192610" y="201530"/>
                              </a:cubicBezTo>
                              <a:cubicBezTo>
                                <a:pt x="195325" y="201530"/>
                                <a:pt x="197540" y="203664"/>
                                <a:pt x="197540" y="206366"/>
                              </a:cubicBezTo>
                              <a:lnTo>
                                <a:pt x="197540" y="221799"/>
                              </a:lnTo>
                              <a:lnTo>
                                <a:pt x="187750" y="221799"/>
                              </a:lnTo>
                              <a:close/>
                              <a:moveTo>
                                <a:pt x="23271" y="101684"/>
                              </a:moveTo>
                              <a:lnTo>
                                <a:pt x="8835" y="155234"/>
                              </a:lnTo>
                              <a:lnTo>
                                <a:pt x="97201" y="155234"/>
                              </a:lnTo>
                              <a:lnTo>
                                <a:pt x="97201" y="161775"/>
                              </a:lnTo>
                              <a:lnTo>
                                <a:pt x="288" y="161775"/>
                              </a:lnTo>
                              <a:lnTo>
                                <a:pt x="18269" y="95209"/>
                              </a:lnTo>
                              <a:lnTo>
                                <a:pt x="113568" y="95211"/>
                              </a:lnTo>
                              <a:lnTo>
                                <a:pt x="113568" y="101684"/>
                              </a:lnTo>
                              <a:lnTo>
                                <a:pt x="23271" y="101684"/>
                              </a:lnTo>
                              <a:close/>
                              <a:moveTo>
                                <a:pt x="212979" y="312259"/>
                              </a:moveTo>
                              <a:lnTo>
                                <a:pt x="212979" y="124441"/>
                              </a:lnTo>
                              <a:lnTo>
                                <a:pt x="219555" y="124441"/>
                              </a:lnTo>
                              <a:lnTo>
                                <a:pt x="219555" y="308632"/>
                              </a:lnTo>
                              <a:lnTo>
                                <a:pt x="212979" y="312259"/>
                              </a:lnTo>
                              <a:close/>
                              <a:moveTo>
                                <a:pt x="188284" y="262346"/>
                              </a:moveTo>
                              <a:cubicBezTo>
                                <a:pt x="188284" y="254309"/>
                                <a:pt x="194860" y="247768"/>
                                <a:pt x="202934" y="247768"/>
                              </a:cubicBezTo>
                              <a:lnTo>
                                <a:pt x="203260" y="247768"/>
                              </a:lnTo>
                              <a:lnTo>
                                <a:pt x="203260" y="254257"/>
                              </a:lnTo>
                              <a:cubicBezTo>
                                <a:pt x="202975" y="254257"/>
                                <a:pt x="203222" y="254238"/>
                                <a:pt x="202934" y="254238"/>
                              </a:cubicBezTo>
                              <a:cubicBezTo>
                                <a:pt x="198433" y="254238"/>
                                <a:pt x="194787" y="257866"/>
                                <a:pt x="194787" y="262346"/>
                              </a:cubicBezTo>
                              <a:lnTo>
                                <a:pt x="194787" y="314655"/>
                              </a:lnTo>
                              <a:lnTo>
                                <a:pt x="188284" y="314655"/>
                              </a:lnTo>
                              <a:lnTo>
                                <a:pt x="188284" y="262346"/>
                              </a:lnTo>
                              <a:close/>
                              <a:moveTo>
                                <a:pt x="174671" y="212836"/>
                              </a:moveTo>
                              <a:lnTo>
                                <a:pt x="174671" y="231540"/>
                              </a:lnTo>
                              <a:lnTo>
                                <a:pt x="203260" y="231540"/>
                              </a:lnTo>
                              <a:lnTo>
                                <a:pt x="203260" y="238012"/>
                              </a:lnTo>
                              <a:lnTo>
                                <a:pt x="123285" y="238012"/>
                              </a:lnTo>
                              <a:lnTo>
                                <a:pt x="123285" y="231540"/>
                              </a:lnTo>
                              <a:lnTo>
                                <a:pt x="151876" y="231540"/>
                              </a:lnTo>
                              <a:lnTo>
                                <a:pt x="151876" y="212836"/>
                              </a:lnTo>
                              <a:cubicBezTo>
                                <a:pt x="151876" y="206580"/>
                                <a:pt x="156947" y="201530"/>
                                <a:pt x="163238" y="201530"/>
                              </a:cubicBezTo>
                              <a:cubicBezTo>
                                <a:pt x="169598" y="201530"/>
                                <a:pt x="174671" y="206580"/>
                                <a:pt x="174671" y="212836"/>
                              </a:cubicBezTo>
                              <a:close/>
                              <a:moveTo>
                                <a:pt x="168169" y="231540"/>
                              </a:moveTo>
                              <a:lnTo>
                                <a:pt x="168169" y="212836"/>
                              </a:lnTo>
                              <a:cubicBezTo>
                                <a:pt x="168169" y="210205"/>
                                <a:pt x="165951" y="208002"/>
                                <a:pt x="163238" y="208002"/>
                              </a:cubicBezTo>
                              <a:cubicBezTo>
                                <a:pt x="160593" y="208002"/>
                                <a:pt x="158378" y="210205"/>
                                <a:pt x="158378" y="212836"/>
                              </a:cubicBezTo>
                              <a:lnTo>
                                <a:pt x="158378" y="231540"/>
                              </a:lnTo>
                              <a:lnTo>
                                <a:pt x="168169" y="231540"/>
                              </a:lnTo>
                              <a:close/>
                              <a:moveTo>
                                <a:pt x="186107" y="124649"/>
                              </a:moveTo>
                              <a:lnTo>
                                <a:pt x="186107" y="135749"/>
                              </a:lnTo>
                              <a:lnTo>
                                <a:pt x="203260" y="135749"/>
                              </a:lnTo>
                              <a:lnTo>
                                <a:pt x="203260" y="142292"/>
                              </a:lnTo>
                              <a:lnTo>
                                <a:pt x="179600" y="142292"/>
                              </a:lnTo>
                              <a:lnTo>
                                <a:pt x="179600" y="128351"/>
                              </a:lnTo>
                              <a:lnTo>
                                <a:pt x="163167" y="118966"/>
                              </a:lnTo>
                              <a:lnTo>
                                <a:pt x="146940" y="128282"/>
                              </a:lnTo>
                              <a:lnTo>
                                <a:pt x="146940" y="142292"/>
                              </a:lnTo>
                              <a:lnTo>
                                <a:pt x="123285" y="142292"/>
                              </a:lnTo>
                              <a:lnTo>
                                <a:pt x="123285" y="135749"/>
                              </a:lnTo>
                              <a:lnTo>
                                <a:pt x="140435" y="135749"/>
                              </a:lnTo>
                              <a:lnTo>
                                <a:pt x="140435" y="124578"/>
                              </a:lnTo>
                              <a:lnTo>
                                <a:pt x="163112" y="111418"/>
                              </a:lnTo>
                              <a:lnTo>
                                <a:pt x="163238" y="111499"/>
                              </a:lnTo>
                              <a:lnTo>
                                <a:pt x="186107" y="124649"/>
                              </a:lnTo>
                              <a:close/>
                              <a:moveTo>
                                <a:pt x="129004" y="221799"/>
                              </a:moveTo>
                              <a:lnTo>
                                <a:pt x="129004" y="206366"/>
                              </a:lnTo>
                              <a:cubicBezTo>
                                <a:pt x="129004" y="203664"/>
                                <a:pt x="131219" y="201530"/>
                                <a:pt x="133933" y="201530"/>
                              </a:cubicBezTo>
                              <a:cubicBezTo>
                                <a:pt x="136649" y="201530"/>
                                <a:pt x="138797" y="203664"/>
                                <a:pt x="138797" y="206366"/>
                              </a:cubicBezTo>
                              <a:lnTo>
                                <a:pt x="138797" y="221799"/>
                              </a:lnTo>
                              <a:lnTo>
                                <a:pt x="129004" y="221799"/>
                              </a:lnTo>
                              <a:close/>
                              <a:moveTo>
                                <a:pt x="177959" y="314655"/>
                              </a:moveTo>
                              <a:lnTo>
                                <a:pt x="171454" y="314655"/>
                              </a:lnTo>
                              <a:lnTo>
                                <a:pt x="171454" y="262346"/>
                              </a:lnTo>
                              <a:cubicBezTo>
                                <a:pt x="171454" y="257863"/>
                                <a:pt x="167737" y="254238"/>
                                <a:pt x="163235" y="254238"/>
                              </a:cubicBezTo>
                              <a:cubicBezTo>
                                <a:pt x="158734" y="254238"/>
                                <a:pt x="155088" y="257863"/>
                                <a:pt x="155088" y="262346"/>
                              </a:cubicBezTo>
                              <a:lnTo>
                                <a:pt x="155088" y="314655"/>
                              </a:lnTo>
                              <a:lnTo>
                                <a:pt x="148585" y="314655"/>
                              </a:lnTo>
                              <a:lnTo>
                                <a:pt x="148585" y="262346"/>
                              </a:lnTo>
                              <a:cubicBezTo>
                                <a:pt x="148585" y="254309"/>
                                <a:pt x="155161" y="247766"/>
                                <a:pt x="163235" y="247766"/>
                              </a:cubicBezTo>
                              <a:cubicBezTo>
                                <a:pt x="171386" y="247766"/>
                                <a:pt x="177959" y="254309"/>
                                <a:pt x="177959" y="262346"/>
                              </a:cubicBezTo>
                              <a:lnTo>
                                <a:pt x="177959" y="314655"/>
                              </a:lnTo>
                              <a:close/>
                              <a:moveTo>
                                <a:pt x="106992" y="308629"/>
                              </a:moveTo>
                              <a:lnTo>
                                <a:pt x="106992" y="124438"/>
                              </a:lnTo>
                              <a:lnTo>
                                <a:pt x="113568" y="124438"/>
                              </a:lnTo>
                              <a:lnTo>
                                <a:pt x="113568" y="312257"/>
                              </a:lnTo>
                              <a:lnTo>
                                <a:pt x="106992" y="308629"/>
                              </a:lnTo>
                              <a:close/>
                              <a:moveTo>
                                <a:pt x="169812" y="136677"/>
                              </a:moveTo>
                              <a:cubicBezTo>
                                <a:pt x="169812" y="140334"/>
                                <a:pt x="166882" y="143294"/>
                                <a:pt x="163238" y="143294"/>
                              </a:cubicBezTo>
                              <a:cubicBezTo>
                                <a:pt x="159663" y="143294"/>
                                <a:pt x="156733" y="140334"/>
                                <a:pt x="156733" y="136677"/>
                              </a:cubicBezTo>
                              <a:cubicBezTo>
                                <a:pt x="156733" y="133021"/>
                                <a:pt x="159663" y="130060"/>
                                <a:pt x="163238" y="130060"/>
                              </a:cubicBezTo>
                              <a:cubicBezTo>
                                <a:pt x="166882" y="130060"/>
                                <a:pt x="169812" y="133021"/>
                                <a:pt x="169812" y="136677"/>
                              </a:cubicBezTo>
                              <a:close/>
                              <a:moveTo>
                                <a:pt x="129002" y="171519"/>
                              </a:moveTo>
                              <a:lnTo>
                                <a:pt x="138795" y="171519"/>
                              </a:lnTo>
                              <a:lnTo>
                                <a:pt x="138795" y="191788"/>
                              </a:lnTo>
                              <a:lnTo>
                                <a:pt x="129002" y="191788"/>
                              </a:lnTo>
                              <a:lnTo>
                                <a:pt x="129002" y="171519"/>
                              </a:lnTo>
                              <a:close/>
                              <a:moveTo>
                                <a:pt x="163454" y="148762"/>
                              </a:moveTo>
                              <a:cubicBezTo>
                                <a:pt x="170455" y="148762"/>
                                <a:pt x="176960" y="151179"/>
                                <a:pt x="182036" y="155234"/>
                              </a:cubicBezTo>
                              <a:lnTo>
                                <a:pt x="203260" y="155234"/>
                              </a:lnTo>
                              <a:lnTo>
                                <a:pt x="203260" y="161775"/>
                              </a:lnTo>
                              <a:lnTo>
                                <a:pt x="179602" y="161775"/>
                              </a:lnTo>
                              <a:cubicBezTo>
                                <a:pt x="175386" y="157723"/>
                                <a:pt x="169740" y="155234"/>
                                <a:pt x="163454" y="155234"/>
                              </a:cubicBezTo>
                              <a:cubicBezTo>
                                <a:pt x="157163" y="155234"/>
                                <a:pt x="151448" y="157723"/>
                                <a:pt x="147299" y="161775"/>
                              </a:cubicBezTo>
                              <a:lnTo>
                                <a:pt x="123285" y="161775"/>
                              </a:lnTo>
                              <a:lnTo>
                                <a:pt x="123285" y="155234"/>
                              </a:lnTo>
                              <a:lnTo>
                                <a:pt x="144872" y="155234"/>
                              </a:lnTo>
                              <a:cubicBezTo>
                                <a:pt x="149946" y="151179"/>
                                <a:pt x="156379" y="148762"/>
                                <a:pt x="163454" y="148762"/>
                              </a:cubicBezTo>
                              <a:close/>
                              <a:moveTo>
                                <a:pt x="174671" y="191786"/>
                              </a:moveTo>
                              <a:lnTo>
                                <a:pt x="168169" y="191786"/>
                              </a:lnTo>
                              <a:lnTo>
                                <a:pt x="168169" y="176353"/>
                              </a:lnTo>
                              <a:cubicBezTo>
                                <a:pt x="168169" y="173651"/>
                                <a:pt x="165951" y="171517"/>
                                <a:pt x="163238" y="171517"/>
                              </a:cubicBezTo>
                              <a:cubicBezTo>
                                <a:pt x="160593" y="171517"/>
                                <a:pt x="158378" y="173651"/>
                                <a:pt x="158378" y="176353"/>
                              </a:cubicBezTo>
                              <a:lnTo>
                                <a:pt x="158378" y="191786"/>
                              </a:lnTo>
                              <a:lnTo>
                                <a:pt x="151876" y="191786"/>
                              </a:lnTo>
                              <a:lnTo>
                                <a:pt x="151876" y="176353"/>
                              </a:lnTo>
                              <a:cubicBezTo>
                                <a:pt x="151876" y="170095"/>
                                <a:pt x="156949" y="164976"/>
                                <a:pt x="163238" y="164976"/>
                              </a:cubicBezTo>
                              <a:cubicBezTo>
                                <a:pt x="169598" y="164976"/>
                                <a:pt x="174671" y="170095"/>
                                <a:pt x="174671" y="176353"/>
                              </a:cubicBezTo>
                              <a:lnTo>
                                <a:pt x="174671" y="191786"/>
                              </a:lnTo>
                              <a:close/>
                              <a:moveTo>
                                <a:pt x="187750" y="171519"/>
                              </a:moveTo>
                              <a:lnTo>
                                <a:pt x="197540" y="171519"/>
                              </a:lnTo>
                              <a:lnTo>
                                <a:pt x="197540" y="191788"/>
                              </a:lnTo>
                              <a:lnTo>
                                <a:pt x="187750" y="191788"/>
                              </a:lnTo>
                              <a:lnTo>
                                <a:pt x="187750" y="171519"/>
                              </a:lnTo>
                              <a:close/>
                              <a:moveTo>
                                <a:pt x="131865" y="324363"/>
                              </a:moveTo>
                              <a:lnTo>
                                <a:pt x="194682" y="324363"/>
                              </a:lnTo>
                              <a:lnTo>
                                <a:pt x="203260" y="319487"/>
                              </a:lnTo>
                              <a:lnTo>
                                <a:pt x="203260" y="326996"/>
                              </a:lnTo>
                              <a:lnTo>
                                <a:pt x="196429" y="330836"/>
                              </a:lnTo>
                              <a:lnTo>
                                <a:pt x="130118" y="330836"/>
                              </a:lnTo>
                              <a:lnTo>
                                <a:pt x="123285" y="326996"/>
                              </a:lnTo>
                              <a:lnTo>
                                <a:pt x="123285" y="319487"/>
                              </a:lnTo>
                              <a:lnTo>
                                <a:pt x="131865" y="3243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3127"/>
                        </a:solidFill>
                        <a:ln w="2372" cap="flat">
                          <a:noFill/>
                          <a:prstDash val="solid"/>
                          <a:round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2925036" name="Freeform: Shape 652925036"/>
                      <wps:cNvSpPr/>
                      <wps:spPr>
                        <a:xfrm>
                          <a:off x="1251748" y="1300688"/>
                          <a:ext cx="375585" cy="224390"/>
                        </a:xfrm>
                        <a:custGeom>
                          <a:avLst/>
                          <a:gdLst>
                            <a:gd name="connsiteX0" fmla="*/ 103777 w 375585"/>
                            <a:gd name="connsiteY0" fmla="*/ 104878 h 224390"/>
                            <a:gd name="connsiteX1" fmla="*/ 129992 w 375585"/>
                            <a:gd name="connsiteY1" fmla="*/ 126676 h 224390"/>
                            <a:gd name="connsiteX2" fmla="*/ 139442 w 375585"/>
                            <a:gd name="connsiteY2" fmla="*/ 160368 h 224390"/>
                            <a:gd name="connsiteX3" fmla="*/ 130603 w 375585"/>
                            <a:gd name="connsiteY3" fmla="*/ 193296 h 224390"/>
                            <a:gd name="connsiteX4" fmla="*/ 105756 w 375585"/>
                            <a:gd name="connsiteY4" fmla="*/ 216159 h 224390"/>
                            <a:gd name="connsiteX5" fmla="*/ 69326 w 375585"/>
                            <a:gd name="connsiteY5" fmla="*/ 224390 h 224390"/>
                            <a:gd name="connsiteX6" fmla="*/ 32440 w 375585"/>
                            <a:gd name="connsiteY6" fmla="*/ 216159 h 224390"/>
                            <a:gd name="connsiteX7" fmla="*/ 7289 w 375585"/>
                            <a:gd name="connsiteY7" fmla="*/ 193296 h 224390"/>
                            <a:gd name="connsiteX8" fmla="*/ -1707 w 375585"/>
                            <a:gd name="connsiteY8" fmla="*/ 160368 h 224390"/>
                            <a:gd name="connsiteX9" fmla="*/ 8050 w 375585"/>
                            <a:gd name="connsiteY9" fmla="*/ 126526 h 224390"/>
                            <a:gd name="connsiteX10" fmla="*/ 34572 w 375585"/>
                            <a:gd name="connsiteY10" fmla="*/ 104574 h 224390"/>
                            <a:gd name="connsiteX11" fmla="*/ 14148 w 375585"/>
                            <a:gd name="connsiteY11" fmla="*/ 87042 h 224390"/>
                            <a:gd name="connsiteX12" fmla="*/ 6831 w 375585"/>
                            <a:gd name="connsiteY12" fmla="*/ 59449 h 224390"/>
                            <a:gd name="connsiteX13" fmla="*/ 14909 w 375585"/>
                            <a:gd name="connsiteY13" fmla="*/ 29572 h 224390"/>
                            <a:gd name="connsiteX14" fmla="*/ 37316 w 375585"/>
                            <a:gd name="connsiteY14" fmla="*/ 8993 h 224390"/>
                            <a:gd name="connsiteX15" fmla="*/ 69630 w 375585"/>
                            <a:gd name="connsiteY15" fmla="*/ 1522 h 224390"/>
                            <a:gd name="connsiteX16" fmla="*/ 101794 w 375585"/>
                            <a:gd name="connsiteY16" fmla="*/ 8993 h 224390"/>
                            <a:gd name="connsiteX17" fmla="*/ 123894 w 375585"/>
                            <a:gd name="connsiteY17" fmla="*/ 29572 h 224390"/>
                            <a:gd name="connsiteX18" fmla="*/ 131822 w 375585"/>
                            <a:gd name="connsiteY18" fmla="*/ 59449 h 224390"/>
                            <a:gd name="connsiteX19" fmla="*/ 124505 w 375585"/>
                            <a:gd name="connsiteY19" fmla="*/ 87042 h 224390"/>
                            <a:gd name="connsiteX20" fmla="*/ 103777 w 375585"/>
                            <a:gd name="connsiteY20" fmla="*/ 104878 h 224390"/>
                            <a:gd name="connsiteX21" fmla="*/ 69630 w 375585"/>
                            <a:gd name="connsiteY21" fmla="*/ 23781 h 224390"/>
                            <a:gd name="connsiteX22" fmla="*/ 41735 w 375585"/>
                            <a:gd name="connsiteY22" fmla="*/ 33992 h 224390"/>
                            <a:gd name="connsiteX23" fmla="*/ 30914 w 375585"/>
                            <a:gd name="connsiteY23" fmla="*/ 60363 h 224390"/>
                            <a:gd name="connsiteX24" fmla="*/ 41735 w 375585"/>
                            <a:gd name="connsiteY24" fmla="*/ 86888 h 224390"/>
                            <a:gd name="connsiteX25" fmla="*/ 69326 w 375585"/>
                            <a:gd name="connsiteY25" fmla="*/ 97257 h 224390"/>
                            <a:gd name="connsiteX26" fmla="*/ 96918 w 375585"/>
                            <a:gd name="connsiteY26" fmla="*/ 86888 h 224390"/>
                            <a:gd name="connsiteX27" fmla="*/ 107739 w 375585"/>
                            <a:gd name="connsiteY27" fmla="*/ 60363 h 224390"/>
                            <a:gd name="connsiteX28" fmla="*/ 97068 w 375585"/>
                            <a:gd name="connsiteY28" fmla="*/ 33992 h 224390"/>
                            <a:gd name="connsiteX29" fmla="*/ 69630 w 375585"/>
                            <a:gd name="connsiteY29" fmla="*/ 23781 h 224390"/>
                            <a:gd name="connsiteX30" fmla="*/ 69023 w 375585"/>
                            <a:gd name="connsiteY30" fmla="*/ 201220 h 224390"/>
                            <a:gd name="connsiteX31" fmla="*/ 101337 w 375585"/>
                            <a:gd name="connsiteY31" fmla="*/ 189483 h 224390"/>
                            <a:gd name="connsiteX32" fmla="*/ 113834 w 375585"/>
                            <a:gd name="connsiteY32" fmla="*/ 159146 h 224390"/>
                            <a:gd name="connsiteX33" fmla="*/ 101337 w 375585"/>
                            <a:gd name="connsiteY33" fmla="*/ 129116 h 224390"/>
                            <a:gd name="connsiteX34" fmla="*/ 69326 w 375585"/>
                            <a:gd name="connsiteY34" fmla="*/ 117379 h 224390"/>
                            <a:gd name="connsiteX35" fmla="*/ 36555 w 375585"/>
                            <a:gd name="connsiteY35" fmla="*/ 129116 h 224390"/>
                            <a:gd name="connsiteX36" fmla="*/ 23901 w 375585"/>
                            <a:gd name="connsiteY36" fmla="*/ 159146 h 224390"/>
                            <a:gd name="connsiteX37" fmla="*/ 36555 w 375585"/>
                            <a:gd name="connsiteY37" fmla="*/ 189483 h 224390"/>
                            <a:gd name="connsiteX38" fmla="*/ 69023 w 375585"/>
                            <a:gd name="connsiteY38" fmla="*/ 201220 h 224390"/>
                            <a:gd name="connsiteX39" fmla="*/ 235780 w 375585"/>
                            <a:gd name="connsiteY39" fmla="*/ 224087 h 224390"/>
                            <a:gd name="connsiteX40" fmla="*/ 179226 w 375585"/>
                            <a:gd name="connsiteY40" fmla="*/ 195582 h 224390"/>
                            <a:gd name="connsiteX41" fmla="*/ 160173 w 375585"/>
                            <a:gd name="connsiteY41" fmla="*/ 112195 h 224390"/>
                            <a:gd name="connsiteX42" fmla="*/ 179226 w 375585"/>
                            <a:gd name="connsiteY42" fmla="*/ 29115 h 224390"/>
                            <a:gd name="connsiteX43" fmla="*/ 235780 w 375585"/>
                            <a:gd name="connsiteY43" fmla="*/ 1218 h 224390"/>
                            <a:gd name="connsiteX44" fmla="*/ 292331 w 375585"/>
                            <a:gd name="connsiteY44" fmla="*/ 29115 h 224390"/>
                            <a:gd name="connsiteX45" fmla="*/ 311383 w 375585"/>
                            <a:gd name="connsiteY45" fmla="*/ 112195 h 224390"/>
                            <a:gd name="connsiteX46" fmla="*/ 292331 w 375585"/>
                            <a:gd name="connsiteY46" fmla="*/ 195582 h 224390"/>
                            <a:gd name="connsiteX47" fmla="*/ 235780 w 375585"/>
                            <a:gd name="connsiteY47" fmla="*/ 224087 h 224390"/>
                            <a:gd name="connsiteX48" fmla="*/ 235780 w 375585"/>
                            <a:gd name="connsiteY48" fmla="*/ 200917 h 224390"/>
                            <a:gd name="connsiteX49" fmla="*/ 272817 w 375585"/>
                            <a:gd name="connsiteY49" fmla="*/ 179576 h 224390"/>
                            <a:gd name="connsiteX50" fmla="*/ 284557 w 375585"/>
                            <a:gd name="connsiteY50" fmla="*/ 112195 h 224390"/>
                            <a:gd name="connsiteX51" fmla="*/ 272817 w 375585"/>
                            <a:gd name="connsiteY51" fmla="*/ 45579 h 224390"/>
                            <a:gd name="connsiteX52" fmla="*/ 235780 w 375585"/>
                            <a:gd name="connsiteY52" fmla="*/ 24388 h 224390"/>
                            <a:gd name="connsiteX53" fmla="*/ 198740 w 375585"/>
                            <a:gd name="connsiteY53" fmla="*/ 45579 h 224390"/>
                            <a:gd name="connsiteX54" fmla="*/ 187000 w 375585"/>
                            <a:gd name="connsiteY54" fmla="*/ 112195 h 224390"/>
                            <a:gd name="connsiteX55" fmla="*/ 198740 w 375585"/>
                            <a:gd name="connsiteY55" fmla="*/ 179576 h 224390"/>
                            <a:gd name="connsiteX56" fmla="*/ 235780 w 375585"/>
                            <a:gd name="connsiteY56" fmla="*/ 200917 h 224390"/>
                            <a:gd name="connsiteX57" fmla="*/ 367784 w 375585"/>
                            <a:gd name="connsiteY57" fmla="*/ 160368 h 224390"/>
                            <a:gd name="connsiteX58" fmla="*/ 346138 w 375585"/>
                            <a:gd name="connsiteY58" fmla="*/ 160368 h 224390"/>
                            <a:gd name="connsiteX59" fmla="*/ 343090 w 375585"/>
                            <a:gd name="connsiteY59" fmla="*/ 0 h 224390"/>
                            <a:gd name="connsiteX60" fmla="*/ 370831 w 375585"/>
                            <a:gd name="connsiteY60" fmla="*/ 0 h 224390"/>
                            <a:gd name="connsiteX61" fmla="*/ 367784 w 375585"/>
                            <a:gd name="connsiteY61" fmla="*/ 160368 h 224390"/>
                            <a:gd name="connsiteX62" fmla="*/ 357112 w 375585"/>
                            <a:gd name="connsiteY62" fmla="*/ 222868 h 224390"/>
                            <a:gd name="connsiteX63" fmla="*/ 345377 w 375585"/>
                            <a:gd name="connsiteY63" fmla="*/ 217838 h 224390"/>
                            <a:gd name="connsiteX64" fmla="*/ 340346 w 375585"/>
                            <a:gd name="connsiteY64" fmla="*/ 206097 h 224390"/>
                            <a:gd name="connsiteX65" fmla="*/ 345223 w 375585"/>
                            <a:gd name="connsiteY65" fmla="*/ 194514 h 224390"/>
                            <a:gd name="connsiteX66" fmla="*/ 357112 w 375585"/>
                            <a:gd name="connsiteY66" fmla="*/ 189637 h 224390"/>
                            <a:gd name="connsiteX67" fmla="*/ 369002 w 375585"/>
                            <a:gd name="connsiteY67" fmla="*/ 194514 h 224390"/>
                            <a:gd name="connsiteX68" fmla="*/ 373878 w 375585"/>
                            <a:gd name="connsiteY68" fmla="*/ 206097 h 224390"/>
                            <a:gd name="connsiteX69" fmla="*/ 369002 w 375585"/>
                            <a:gd name="connsiteY69" fmla="*/ 217838 h 224390"/>
                            <a:gd name="connsiteX70" fmla="*/ 357112 w 375585"/>
                            <a:gd name="connsiteY70" fmla="*/ 222868 h 2243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</a:cxnLst>
                          <a:rect l="l" t="t" r="r" b="b"/>
                          <a:pathLst>
                            <a:path w="375585" h="224390">
                              <a:moveTo>
                                <a:pt x="103777" y="104878"/>
                              </a:moveTo>
                              <a:cubicBezTo>
                                <a:pt x="114952" y="109755"/>
                                <a:pt x="123694" y="117022"/>
                                <a:pt x="129992" y="126676"/>
                              </a:cubicBezTo>
                              <a:cubicBezTo>
                                <a:pt x="136294" y="136333"/>
                                <a:pt x="139442" y="147563"/>
                                <a:pt x="139442" y="160368"/>
                              </a:cubicBezTo>
                              <a:cubicBezTo>
                                <a:pt x="139442" y="172562"/>
                                <a:pt x="136498" y="183538"/>
                                <a:pt x="130603" y="193296"/>
                              </a:cubicBezTo>
                              <a:cubicBezTo>
                                <a:pt x="124708" y="203050"/>
                                <a:pt x="116427" y="210671"/>
                                <a:pt x="105756" y="216159"/>
                              </a:cubicBezTo>
                              <a:cubicBezTo>
                                <a:pt x="95088" y="221646"/>
                                <a:pt x="82942" y="224390"/>
                                <a:pt x="69326" y="224390"/>
                              </a:cubicBezTo>
                              <a:cubicBezTo>
                                <a:pt x="55507" y="224390"/>
                                <a:pt x="43211" y="221646"/>
                                <a:pt x="32440" y="216159"/>
                              </a:cubicBezTo>
                              <a:cubicBezTo>
                                <a:pt x="21668" y="210671"/>
                                <a:pt x="13283" y="203050"/>
                                <a:pt x="7289" y="193296"/>
                              </a:cubicBezTo>
                              <a:cubicBezTo>
                                <a:pt x="1294" y="183538"/>
                                <a:pt x="-1707" y="172562"/>
                                <a:pt x="-1707" y="160368"/>
                              </a:cubicBezTo>
                              <a:cubicBezTo>
                                <a:pt x="-1707" y="147359"/>
                                <a:pt x="1547" y="136076"/>
                                <a:pt x="8050" y="126526"/>
                              </a:cubicBezTo>
                              <a:cubicBezTo>
                                <a:pt x="14551" y="116972"/>
                                <a:pt x="23393" y="109655"/>
                                <a:pt x="34572" y="104574"/>
                              </a:cubicBezTo>
                              <a:cubicBezTo>
                                <a:pt x="25834" y="100508"/>
                                <a:pt x="19025" y="94663"/>
                                <a:pt x="14148" y="87042"/>
                              </a:cubicBezTo>
                              <a:cubicBezTo>
                                <a:pt x="9268" y="79421"/>
                                <a:pt x="6831" y="70225"/>
                                <a:pt x="6831" y="59449"/>
                              </a:cubicBezTo>
                              <a:cubicBezTo>
                                <a:pt x="6831" y="48273"/>
                                <a:pt x="9525" y="38312"/>
                                <a:pt x="14909" y="29572"/>
                              </a:cubicBezTo>
                              <a:cubicBezTo>
                                <a:pt x="20296" y="20833"/>
                                <a:pt x="27763" y="13973"/>
                                <a:pt x="37316" y="8993"/>
                              </a:cubicBezTo>
                              <a:cubicBezTo>
                                <a:pt x="46869" y="4012"/>
                                <a:pt x="57640" y="1522"/>
                                <a:pt x="69630" y="1522"/>
                              </a:cubicBezTo>
                              <a:cubicBezTo>
                                <a:pt x="81623" y="1522"/>
                                <a:pt x="92345" y="4012"/>
                                <a:pt x="101794" y="8993"/>
                              </a:cubicBezTo>
                              <a:cubicBezTo>
                                <a:pt x="111244" y="13973"/>
                                <a:pt x="118610" y="20833"/>
                                <a:pt x="123894" y="29572"/>
                              </a:cubicBezTo>
                              <a:cubicBezTo>
                                <a:pt x="129182" y="38312"/>
                                <a:pt x="131822" y="48273"/>
                                <a:pt x="131822" y="59449"/>
                              </a:cubicBezTo>
                              <a:cubicBezTo>
                                <a:pt x="131822" y="70225"/>
                                <a:pt x="129381" y="79421"/>
                                <a:pt x="124505" y="87042"/>
                              </a:cubicBezTo>
                              <a:cubicBezTo>
                                <a:pt x="119628" y="94663"/>
                                <a:pt x="112719" y="100608"/>
                                <a:pt x="103777" y="104878"/>
                              </a:cubicBezTo>
                              <a:close/>
                              <a:moveTo>
                                <a:pt x="69630" y="23781"/>
                              </a:moveTo>
                              <a:cubicBezTo>
                                <a:pt x="58251" y="23781"/>
                                <a:pt x="48952" y="27182"/>
                                <a:pt x="41735" y="33992"/>
                              </a:cubicBezTo>
                              <a:cubicBezTo>
                                <a:pt x="34522" y="40802"/>
                                <a:pt x="30914" y="49591"/>
                                <a:pt x="30914" y="60363"/>
                              </a:cubicBezTo>
                              <a:cubicBezTo>
                                <a:pt x="30914" y="71139"/>
                                <a:pt x="34522" y="79978"/>
                                <a:pt x="41735" y="86888"/>
                              </a:cubicBezTo>
                              <a:cubicBezTo>
                                <a:pt x="48952" y="93802"/>
                                <a:pt x="58148" y="97257"/>
                                <a:pt x="69326" y="97257"/>
                              </a:cubicBezTo>
                              <a:cubicBezTo>
                                <a:pt x="80505" y="97257"/>
                                <a:pt x="89701" y="93802"/>
                                <a:pt x="96918" y="86888"/>
                              </a:cubicBezTo>
                              <a:cubicBezTo>
                                <a:pt x="104130" y="79978"/>
                                <a:pt x="107739" y="71139"/>
                                <a:pt x="107739" y="60363"/>
                              </a:cubicBezTo>
                              <a:cubicBezTo>
                                <a:pt x="107739" y="49591"/>
                                <a:pt x="104180" y="40802"/>
                                <a:pt x="97068" y="33992"/>
                              </a:cubicBezTo>
                              <a:cubicBezTo>
                                <a:pt x="89955" y="27182"/>
                                <a:pt x="80809" y="23781"/>
                                <a:pt x="69630" y="23781"/>
                              </a:cubicBezTo>
                              <a:close/>
                              <a:moveTo>
                                <a:pt x="69023" y="201220"/>
                              </a:moveTo>
                              <a:cubicBezTo>
                                <a:pt x="82230" y="201220"/>
                                <a:pt x="93002" y="197308"/>
                                <a:pt x="101337" y="189483"/>
                              </a:cubicBezTo>
                              <a:cubicBezTo>
                                <a:pt x="109668" y="181659"/>
                                <a:pt x="113834" y="171544"/>
                                <a:pt x="113834" y="159146"/>
                              </a:cubicBezTo>
                              <a:cubicBezTo>
                                <a:pt x="113834" y="146952"/>
                                <a:pt x="109668" y="136941"/>
                                <a:pt x="101337" y="129116"/>
                              </a:cubicBezTo>
                              <a:cubicBezTo>
                                <a:pt x="93002" y="121292"/>
                                <a:pt x="82334" y="117379"/>
                                <a:pt x="69326" y="117379"/>
                              </a:cubicBezTo>
                              <a:cubicBezTo>
                                <a:pt x="55911" y="117379"/>
                                <a:pt x="44990" y="121292"/>
                                <a:pt x="36555" y="129116"/>
                              </a:cubicBezTo>
                              <a:cubicBezTo>
                                <a:pt x="28120" y="136941"/>
                                <a:pt x="23901" y="146952"/>
                                <a:pt x="23901" y="159146"/>
                              </a:cubicBezTo>
                              <a:cubicBezTo>
                                <a:pt x="23901" y="171544"/>
                                <a:pt x="28120" y="181659"/>
                                <a:pt x="36555" y="189483"/>
                              </a:cubicBezTo>
                              <a:cubicBezTo>
                                <a:pt x="44990" y="197308"/>
                                <a:pt x="55811" y="201220"/>
                                <a:pt x="69023" y="201220"/>
                              </a:cubicBezTo>
                              <a:close/>
                              <a:moveTo>
                                <a:pt x="235780" y="224087"/>
                              </a:moveTo>
                              <a:cubicBezTo>
                                <a:pt x="210779" y="224087"/>
                                <a:pt x="191930" y="214586"/>
                                <a:pt x="179226" y="195582"/>
                              </a:cubicBezTo>
                              <a:cubicBezTo>
                                <a:pt x="166526" y="176575"/>
                                <a:pt x="160173" y="148781"/>
                                <a:pt x="160173" y="112195"/>
                              </a:cubicBezTo>
                              <a:cubicBezTo>
                                <a:pt x="160173" y="75405"/>
                                <a:pt x="166526" y="47712"/>
                                <a:pt x="179226" y="29115"/>
                              </a:cubicBezTo>
                              <a:cubicBezTo>
                                <a:pt x="191930" y="10518"/>
                                <a:pt x="210779" y="1218"/>
                                <a:pt x="235780" y="1218"/>
                              </a:cubicBezTo>
                              <a:cubicBezTo>
                                <a:pt x="260778" y="1218"/>
                                <a:pt x="279627" y="10518"/>
                                <a:pt x="292331" y="29115"/>
                              </a:cubicBezTo>
                              <a:cubicBezTo>
                                <a:pt x="305031" y="47712"/>
                                <a:pt x="311383" y="75405"/>
                                <a:pt x="311383" y="112195"/>
                              </a:cubicBezTo>
                              <a:cubicBezTo>
                                <a:pt x="311383" y="148781"/>
                                <a:pt x="305031" y="176575"/>
                                <a:pt x="292331" y="195582"/>
                              </a:cubicBezTo>
                              <a:cubicBezTo>
                                <a:pt x="279627" y="214586"/>
                                <a:pt x="260778" y="224087"/>
                                <a:pt x="235780" y="224087"/>
                              </a:cubicBezTo>
                              <a:close/>
                              <a:moveTo>
                                <a:pt x="235780" y="200917"/>
                              </a:moveTo>
                              <a:cubicBezTo>
                                <a:pt x="252646" y="200917"/>
                                <a:pt x="264993" y="193803"/>
                                <a:pt x="272817" y="179576"/>
                              </a:cubicBezTo>
                              <a:cubicBezTo>
                                <a:pt x="280645" y="165345"/>
                                <a:pt x="284557" y="142886"/>
                                <a:pt x="284557" y="112195"/>
                              </a:cubicBezTo>
                              <a:cubicBezTo>
                                <a:pt x="284557" y="81911"/>
                                <a:pt x="280645" y="59706"/>
                                <a:pt x="272817" y="45579"/>
                              </a:cubicBezTo>
                              <a:cubicBezTo>
                                <a:pt x="264993" y="31452"/>
                                <a:pt x="252646" y="24388"/>
                                <a:pt x="235780" y="24388"/>
                              </a:cubicBezTo>
                              <a:cubicBezTo>
                                <a:pt x="218910" y="24388"/>
                                <a:pt x="206563" y="31452"/>
                                <a:pt x="198740" y="45579"/>
                              </a:cubicBezTo>
                              <a:cubicBezTo>
                                <a:pt x="190912" y="59706"/>
                                <a:pt x="187000" y="81911"/>
                                <a:pt x="187000" y="112195"/>
                              </a:cubicBezTo>
                              <a:cubicBezTo>
                                <a:pt x="187000" y="142886"/>
                                <a:pt x="190912" y="165345"/>
                                <a:pt x="198740" y="179576"/>
                              </a:cubicBezTo>
                              <a:cubicBezTo>
                                <a:pt x="206563" y="193803"/>
                                <a:pt x="218910" y="200917"/>
                                <a:pt x="235780" y="200917"/>
                              </a:cubicBezTo>
                              <a:close/>
                              <a:moveTo>
                                <a:pt x="367784" y="160368"/>
                              </a:moveTo>
                              <a:lnTo>
                                <a:pt x="346138" y="160368"/>
                              </a:lnTo>
                              <a:lnTo>
                                <a:pt x="343090" y="0"/>
                              </a:lnTo>
                              <a:lnTo>
                                <a:pt x="370831" y="0"/>
                              </a:lnTo>
                              <a:lnTo>
                                <a:pt x="367784" y="160368"/>
                              </a:lnTo>
                              <a:close/>
                              <a:moveTo>
                                <a:pt x="357112" y="222868"/>
                              </a:moveTo>
                              <a:cubicBezTo>
                                <a:pt x="352639" y="222868"/>
                                <a:pt x="348728" y="221189"/>
                                <a:pt x="345377" y="217838"/>
                              </a:cubicBezTo>
                              <a:cubicBezTo>
                                <a:pt x="342022" y="214483"/>
                                <a:pt x="340346" y="210571"/>
                                <a:pt x="340346" y="206097"/>
                              </a:cubicBezTo>
                              <a:cubicBezTo>
                                <a:pt x="340346" y="201628"/>
                                <a:pt x="341972" y="197765"/>
                                <a:pt x="345223" y="194514"/>
                              </a:cubicBezTo>
                              <a:cubicBezTo>
                                <a:pt x="348474" y="191263"/>
                                <a:pt x="352436" y="189637"/>
                                <a:pt x="357112" y="189637"/>
                              </a:cubicBezTo>
                              <a:cubicBezTo>
                                <a:pt x="361785" y="189637"/>
                                <a:pt x="365751" y="191263"/>
                                <a:pt x="369002" y="194514"/>
                              </a:cubicBezTo>
                              <a:cubicBezTo>
                                <a:pt x="372253" y="197765"/>
                                <a:pt x="373878" y="201628"/>
                                <a:pt x="373878" y="206097"/>
                              </a:cubicBezTo>
                              <a:cubicBezTo>
                                <a:pt x="373878" y="210571"/>
                                <a:pt x="372253" y="214483"/>
                                <a:pt x="369002" y="217838"/>
                              </a:cubicBezTo>
                              <a:cubicBezTo>
                                <a:pt x="365751" y="221189"/>
                                <a:pt x="361785" y="222868"/>
                                <a:pt x="357112" y="2228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8595B"/>
                        </a:solidFill>
                        <a:ln w="3569" cap="flat">
                          <a:noFill/>
                          <a:prstDash val="solid"/>
                          <a:round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02A836" id="Graphic 1" o:spid="_x0000_s1026" style="position:absolute;margin-left:34.85pt;margin-top:39.7pt;width:108.55pt;height:87.6pt;z-index:-251644928;mso-position-horizontal-relative:page;mso-position-vertical-relative:page;mso-width-relative:margin;mso-height-relative:margin" coordorigin="4407,5038" coordsize="13796,11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">
              <o:lock v:ext="edit" aspectratio="t"/>
              <v:shape id="Freeform: Shape 636255482" o:spid="_x0000_s1027" style="position:absolute;left:12570;top:9499;width:5633;height:2171;visibility:visible;mso-wrap-style:square;v-text-anchor:middle" coordsize="563266,217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" path="m2335,2203r48905,l51240,16506r-32394,l18846,31129r31447,l50293,45011r-31447,l18846,61524r32919,l51765,75828r-49430,l2335,2203xm79529,50586r,25242l64070,75828r,-75731l79529,97r,41758l97304,22714r19562,l94989,46169r22506,29659l98460,75828,79529,50586xm133537,73882v-4383,-2349,-7730,-5644,-10045,-9887c121180,59752,120021,54897,120021,49429v,-5539,1159,-10449,3471,-14727c125807,30428,129135,27095,133484,24709v4347,-2379,9534,-3574,15565,-3574c155150,21135,160389,22344,164772,24763v4382,2420,7730,5770,10044,10043c177129,39085,178287,44028,178287,49641v,5465,-1158,10287,-3471,14459c172502,68274,169171,71533,164824,73882v-4347,2350,-9536,3523,-15564,3523c143159,77405,137917,76232,133537,73882xm139531,60472v2348,2666,5591,3998,9729,3998c153324,64470,156515,63138,158830,60472v2314,-2664,3470,-6275,3470,-10831c162300,44799,161125,40998,158777,38228v-2350,-2771,-5593,-4155,-9728,-4155c144982,34073,141793,35440,139479,38173v-2315,2735,-3471,6489,-3471,11256c136008,54126,137181,57808,139531,60472xm188906,22714r14408,l203314,30286v1684,-2944,3892,-5207,6626,-6783c212675,21924,215795,21135,219301,21135v6519,,11427,1878,14724,5627c237320,30514,238968,36036,238968,43330r,32498l223508,75828r,-30501c223508,38104,220493,34493,214463,34493v-3086,,-5539,964,-7362,2894c205278,39315,204366,41891,204366,45118r,30710l188906,75828r,-53114xm262051,73882v-4383,-2349,-7730,-5644,-10045,-9887c249694,59752,248535,54897,248535,49429v,-5539,1159,-10449,3471,-14727c254321,30428,257649,27095,261999,24709v4346,-2379,9534,-3574,15564,-3574c283664,21135,288904,22344,293286,24763v4383,2420,7730,5770,10045,10043c305643,39085,306802,44028,306802,49641v,5465,-1159,10287,-3471,14459c301016,68274,297685,71533,293338,73882v-4347,2350,-9536,3523,-15564,3523c271673,77405,266431,76232,262051,73882xm268045,60472v2348,2666,5591,3998,9729,3998c281838,64470,285029,63138,287344,60472v2315,-2664,3471,-6275,3471,-10831c290815,44799,289640,40998,287292,38228v-2351,-2771,-5594,-4155,-9729,-4155c273496,34073,270308,35440,267993,38173v-2315,2735,-3471,6489,-3471,11256c264522,54126,265695,57808,268045,60472xm317423,22714r14408,l331831,30286v1612,-2944,3734,-5207,6365,-6783c340824,21924,343749,21135,346975,21135v9045,,14968,3576,17775,10730c366362,28500,368553,25867,371323,23975v2768,-1895,5905,-2840,9411,-2840c387256,21135,392163,23013,395460,26762v3293,3752,4943,9274,4943,16568l400403,75828r-15462,l384941,45327v,-7223,-3015,-10834,-9043,-10834c373232,34493,371024,35457,369272,37387v-1752,1928,-2630,4504,-2630,7731l366642,75828r-15460,l351182,45327v,-7223,-3015,-10834,-9043,-10834c339473,34493,337263,35457,335513,37387v-1754,1928,-2630,4504,-2630,7731l332883,75828r-15460,l317423,22714xm419018,76142v-3298,-838,-6170,-2066,-8625,-3680l410393,59209v2664,1963,5470,3457,8414,4473c421753,64698,424592,65206,427327,65206v4905,,7362,-1367,7362,-4103c434689,59703,434214,58615,433267,57844v-945,-772,-2856,-1615,-5731,-2524l421962,53530v-3927,-1330,-6906,-3191,-8939,-5573c410989,45573,409973,42451,409973,38593v,-3224,788,-6166,2367,-8834c413918,27097,416264,24994,419386,23450v3119,-1545,6889,-2315,11305,-2315c436510,21135,441700,22503,446258,25238r,13673c443801,37228,441367,35932,438948,35020v-2419,-912,-5066,-1368,-7941,-1368c429115,33652,427553,34056,426328,34861v-1228,805,-1840,1876,-1840,3208c424488,39398,424870,40419,425644,41119v769,703,2032,1299,3786,1788l435425,44591v5116,1472,8798,3506,11042,6097c448710,53285,449833,56687,449833,60892v,4839,-1859,8801,-5574,11886c440541,75862,435354,77403,428694,77403v-3155,,-6381,-418,-9676,-1261xm475283,50586r,25242l459823,75828r,-75731l475283,97r,41758l493057,22714r19562,l490743,46169r22505,29659l494213,75828,475283,50586xm522450,72884v-3259,-3015,-4890,-7011,-4890,-11992c517560,51286,524081,45711,537122,44170v3155,-349,5539,-719,7153,-1106c545885,42682,546991,42242,547587,41751v596,-491,895,-1192,895,-2104c548482,37964,547620,36580,545904,35492v-1719,-1085,-4260,-1631,-7626,-1631c532459,33861,526534,35929,520504,40070r,-13151c523098,25236,526061,23852,529392,22764v3328,-1085,6923,-1629,10781,-1629c547883,21135,553669,23063,557524,26919v3856,3858,5786,9257,5786,16200l563310,75828r-12620,l550267,69097v-1541,2664,-3592,4716,-6151,6154c541557,76686,538558,77405,535123,77405v-5187,,-9413,-1508,-12673,-4521xm533599,64259v1225,1194,2856,1788,4890,1788c541364,66047,543764,65047,545692,63048v1928,-1999,2892,-5171,2892,-9518l548584,51113v-1892,1049,-4663,1752,-8307,2103c534598,53708,531759,55913,531759,59843v,1752,612,3224,1840,4416xm12876,143846v3575,-3540,8729,-5312,15459,-5312c32051,138534,34926,138990,36960,139900r,12937c34786,151996,32716,151576,30755,151576v-2455,,-4366,648,-5734,1945c23656,154819,22970,156659,22970,159043r,3471l36645,162514r,11990l22970,174504r,41124l7510,215628r,-41124l44,174504r,-11990l7510,162514r,-3262c7510,152521,9300,147386,12876,143846xm46371,212687v-3259,-3016,-4890,-7011,-4890,-11993c41481,191088,48002,185513,61043,183973v3155,-349,5538,-720,7153,-1107c69805,182484,70912,182045,71507,181553v596,-491,895,-1192,895,-2103c72402,177766,71541,176382,69824,175295v-1719,-1085,-4259,-1631,-7625,-1631c56380,173664,50454,175732,44424,179872r,-13151c47019,165038,49982,163652,53313,162566v3328,-1085,6922,-1628,10780,-1628c71804,160938,77590,162866,81445,166721v3856,3859,5786,9258,5786,16200l87231,215631r-12621,l74188,208900v-1541,2664,-3592,4715,-6151,6151c65477,216488,62479,217207,59044,217207v-5188,,-9413,-1507,-12673,-4520xm57520,204061v1225,1194,2856,1788,4890,1788c65285,205849,67685,204849,69613,202850v1928,-1999,2892,-5171,2892,-9521l72505,190915v-1893,1049,-4663,1752,-8307,2103c58519,193510,55680,195716,55680,199645v,1752,612,3224,1840,4416xm114679,190388r,25243l99220,215631r,-75731l114679,139900r,41758l132454,162517r19562,l130139,185972r22506,29659l133610,215631,114679,190388xm163530,211583v-3262,-3754,-4890,-9274,-4890,-16568l158640,162514r15459,l174099,193016v,7223,2840,10834,8519,10834c185701,203850,188087,202902,189771,201013v1680,-1895,2523,-4493,2523,-7786l192294,162514r15460,l207754,215628r-14408,l193346,208370v-1683,2807,-3839,4981,-6469,6522c184249,216433,181214,217205,177779,217205v-6239,,-10989,-1873,-14249,-5622xm236254,139900r,75728l220795,215628r,-75728l236254,139900xm250662,198379r,-23875l244248,174504r,-11987l250662,162517r,-11257l266122,147682r,14835l279899,162517r,11987l266122,174504r,21667c266122,201430,268226,204061,272432,204061v1404,,2648,-121,3735,-370c277254,203448,278498,203045,279899,202485r,13146c277864,216191,276062,216592,274484,216839v-1577,245,-3348,368,-5311,368c256833,217207,250662,210932,250662,198379xm293678,209633v-5119,-5047,-7678,-11847,-7678,-20404c286000,183690,287104,178783,289314,174504v2208,-4276,5311,-7607,9307,-9993c302618,162130,307210,160935,312400,160935v8482,,14757,2491,18823,7470c335290,173384,337325,180186,337325,188807r,4629l301987,193436v560,3785,2016,6541,4363,8256c308701,203413,312081,204270,316499,204270v6451,,12376,-1087,17775,-3260l334274,214156v-2946,1054,-5802,1824,-8570,2315c322931,216960,319690,217205,315975,217205v-9746,,-17179,-2522,-22297,-7572xm321969,182918v-491,-3224,-1472,-5626,-2946,-7203c317551,174136,315343,173348,312400,173348v-5401,,-8768,3188,-10097,9570l321969,182918xm349731,198379r,-23875l343317,174504r,-11987l349731,162517r,-11257l365191,147682r,14835l378970,162517r,11987l365191,174504r,21667c365191,201430,367295,204061,371501,204061v1403,,2647,-121,3737,-370c376323,203448,377567,203045,378970,202485r,13146c376933,216191,375131,216592,373553,216839v-1577,245,-3348,368,-5311,368c355901,217207,349731,210932,349731,198379xm391747,212687v-3259,-3016,-4890,-7011,-4890,-11993c386857,191088,393378,185513,406419,183973v3155,-349,5538,-720,7153,-1107c415181,182484,416288,182045,416884,181553v595,-491,895,-1192,895,-2103c417779,177766,416917,176382,415200,175295v-1718,-1085,-4259,-1631,-7625,-1631c401756,173664,395831,175732,389801,179872r,-13151c392395,165038,395358,163652,398689,162566v3328,-1085,6923,-1628,10780,-1628c417180,160938,422966,162866,426821,166721v3856,3859,5786,9258,5786,16200l432607,215631r-12621,l419564,208900v-1541,2664,-3592,4715,-6151,6151c410854,216488,407855,217207,404420,217207v-5187,,-9413,-1507,-12673,-4520xm402896,204061v1225,1194,2856,1788,4890,1788c410661,205849,413061,204849,414989,202850v1928,-1999,2892,-5171,2892,-9521l417881,190915v-1892,1049,-4663,1752,-8307,2103c403895,193510,401056,195716,401056,199645v,1752,612,3224,1840,4416xe" fillcolor="#58595b" stroked="f" strokeweight=".06589mm">
                <v:path arrowok="t" o:connecttype="custom" o:connectlocs="2335,2203;51240,2203;51240,16506;18846,16506;18846,31129;50293,31129;50293,45011;18846,45011;18846,61524;51765,61524;51765,75828;2335,75828;2335,2203;79529,50586;79529,75828;64070,75828;64070,97;79529,97;79529,41855;97304,22714;116866,22714;94989,46169;117495,75828;98460,75828;79529,50586;133537,73882;123492,63995;120021,49429;123492,34702;133484,24709;149049,21135;164772,24763;174816,34806;178287,49641;174816,64100;164824,73882;149260,77405;133537,73882;139531,60472;149260,64470;158830,60472;162300,49641;158777,38228;149049,34073;139479,38173;136008,49429;139531,60472;188906,22714;203314,22714;203314,30286;209940,23503;219301,21135;234025,26762;238968,43330;238968,75828;223508,75828;223508,45327;214463,34493;207101,37387;204366,45118;204366,75828;188906,75828;188906,22714;262051,73882;252006,63995;248535,49429;252006,34702;261999,24709;277563,21135;293286,24763;303331,34806;306802,49641;303331,64100;293338,73882;277774,77405;262051,73882;268045,60472;277774,64470;287344,60472;290815,49641;287292,38228;277563,34073;267993,38173;264522,49429;268045,60472;317423,22714;331831,22714;331831,30286;338196,23503;346975,21135;364750,31865;371323,23975;380734,21135;395460,26762;400403,43330;400403,75828;384941,75828;384941,45327;375898,34493;369272,37387;366642,45118;366642,75828;351182,75828;351182,45327;342139,34493;335513,37387;332883,45118;332883,75828;317423,75828;317423,22714;419018,76142;410393,72462;410393,59209;418807,63682;427327,65206;434689,61103;433267,57844;427536,55320;421962,53530;413023,47957;409973,38593;412340,29759;419386,23450;430691,21135;446258,25238;446258,38911;438948,35020;431007,33652;426328,34861;424488,38069;425644,41119;429430,42907;435425,44591;446467,50688;449833,60892;444259,72778;428694,77403;419018,76142;475283,50586;475283,75828;459823,75828;459823,97;475283,97;475283,41855;493057,22714;512619,22714;490743,46169;513248,75828;494213,75828;475283,50586;522450,72884;517560,60892;537122,44170;544275,43064;547587,41751;548482,39647;545904,35492;538278,33861;520504,40070;520504,26919;529392,22764;540173,21135;557524,26919;563310,43119;563310,75828;550690,75828;550267,69097;544116,75251;535123,77405;522450,72884;533599,64259;538489,66047;545692,63048;548584,53530;548584,51113;540277,53216;531759,59843;533599,64259;12876,143846;28335,138534;36960,139900;36960,152837;30755,151576;25021,153521;22970,159043;22970,162514;36645,162514;36645,174504;22970,174504;22970,215628;7510,215628;7510,174504;44,174504;44,162514;7510,162514;7510,159252;12876,143846;46371,212687;41481,200694;61043,183973;68196,182866;71507,181553;72402,179450;69824,175295;62199,173664;44424,179872;44424,166721;53313,162566;64093,160938;81445,166721;87231,182921;87231,215631;74610,215631;74188,208900;68037,215051;59044,217207;46371,212687;57520,204061;62410,205849;69613,202850;72505,193329;72505,190915;64198,193018;55680,199645;57520,204061;114679,190388;114679,215631;99220,215631;99220,139900;114679,139900;114679,181658;132454,162517;152016,162517;130139,185972;152645,215631;133610,215631;114679,190388;163530,211583;158640,195015;158640,162514;174099,162514;174099,193016;182618,203850;189771,201013;192294,193227;192294,162514;207754,162514;207754,215628;193346,215628;193346,208370;186877,214892;177779,217205;163530,211583;236254,139900;236254,215628;220795,215628;220795,139900;236254,139900;250662,198379;250662,174504;244248,174504;244248,162517;250662,162517;250662,151260;266122,147682;266122,162517;279899,162517;279899,174504;266122,174504;266122,196171;272432,204061;276167,203691;279899,202485;279899,215631;274484,216839;269173,217207;250662,198379;293678,209633;286000,189229;289314,174504;298621,164511;312400,160935;331223,168405;337325,188807;337325,193436;301987,193436;306350,201692;316499,204270;334274,201010;334274,214156;325704,216471;315975,217205;293678,209633;321969,182918;319023,175715;312400,173348;302303,182918;321969,182918;349731,198379;349731,174504;343317,174504;343317,162517;349731,162517;349731,151260;365191,147682;365191,162517;378970,162517;378970,174504;365191,174504;365191,196171;371501,204061;375238,203691;378970,202485;378970,215631;373553,216839;368242,217207;349731,198379;391747,212687;386857,200694;406419,183973;413572,182866;416884,181553;417779,179450;415200,175295;407575,173664;389801,179872;389801,166721;398689,162566;409469,160938;426821,166721;432607,182921;432607,215631;419986,215631;419564,208900;413413,215051;404420,217207;391747,212687;402896,204061;407786,205849;414989,202850;417881,193329;417881,190915;409574,193018;401056,199645;402896,20406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2121865481" o:spid="_x0000_s1028" style="position:absolute;left:12593;top:5988;width:3195;height:2134;visibility:visible;mso-wrap-style:square;v-text-anchor:middle" coordsize="319489,213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" path="m82,209r141759,l141841,41673r-93896,l47945,84050r91151,l139096,124296r-91151,l47945,172163r95420,l143365,213627r-143283,l82,209xm184519,209r135052,l319571,41673r-87189,l232382,93198r84445,l316827,133442r-84445,l232382,213627r-47863,l184519,209xe" fillcolor="#58595b" stroked="f" strokeweight=".06589mm">
                <v:path arrowok="t" o:connecttype="custom" o:connectlocs="82,209;141841,209;141841,41673;47945,41673;47945,84050;139096,84050;139096,124296;47945,124296;47945,172163;143365,172163;143365,213627;82,213627;82,209;184519,209;319571,209;319571,41673;232382,41673;232382,93198;316827,93198;316827,133442;232382,133442;232382,213627;184519,213627;184519,209" o:connectangles="0,0,0,0,0,0,0,0,0,0,0,0,0,0,0,0,0,0,0,0,0,0,0,0"/>
              </v:shape>
              <v:shape id="Freeform: Shape 257574546" o:spid="_x0000_s1029" style="position:absolute;left:4407;top:9520;width:6878;height:2355;visibility:visible;mso-wrap-style:square;v-text-anchor:middle" coordsize="687798,235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" path="m600441,59718r,13987l542659,73705r,-9203l577624,14080r-33858,l543766,94r55571,l599337,9296,564375,59718r36066,xm159557,42787v,22451,-12513,32387,-32384,32387c105092,75174,94786,62662,94786,42787r,-42693l111347,94r,42325c111347,54932,117235,60086,127173,60086v11407,,15823,-7731,15823,-17667l142996,94r16561,l159557,42787xm446610,59718r,13987l396192,73705r,-73611l446242,94r,13986l412754,14080r,14355l442930,28435r,13984l412754,42419r,17299l446610,59718xm248249,73705r-9199,l198567,30275r,43430l182374,73705r,-73609l191574,96r40482,42694l232056,96r16193,l248249,73705xm484514,48310r,25395l468321,73705r,-73611l493714,94v18769,,30546,9202,30546,23925c524260,35059,517266,42419,508803,46099r2944,4051c516898,57142,520213,60454,524628,60454r,14723c513955,75545,508435,72233,501075,62294l490402,48310r-5888,xm484514,14080r,20979l493346,35059v9201,,13617,-3680,13617,-10672c506963,17760,502547,14080,493346,14080r-8832,xm288361,96r,73609l271800,73705r,-73609l288361,96xm342461,48307l361966,94r18769,l347980,73702r-11407,l303818,94r19138,l342461,48307xm643499,96r12511,l688081,73705r-18925,l664317,60981r-29440,l630041,73705r-18929,l643499,96xm659270,47522l649703,22177r-9675,25345l659270,47522xm162211,153880r,-13986l198646,139894r,66616c198646,217921,197910,227489,193860,235587r-17295,c181348,227857,182084,216081,182084,207614r,-53734l162211,153880xm131296,139894r,59624l162209,199518r,13984l114735,213502r,-73608l131296,139894xm38557,188107l57694,139894r18769,l44076,213502r-11407,l282,139894r19138,l38557,188107xm401420,139894r,59624l432333,199518r,13984l384859,213502r,-73608l401420,139894xm626278,182587r,-42693l642471,139894r,73608l633269,213502,592787,170073r,43429l576596,213502r,-73608l585796,139894r40482,42693xm682585,139896r,73609l666024,213505r,-73609l682585,139896xm269672,182219r,-42325l286234,139894r,42693c286234,205038,273720,214974,253847,214974v-22083,,-32387,-12512,-32387,-32387l221460,139894r16564,l238024,182219v,12515,5888,17667,15823,17667c265254,199886,269672,192158,269672,182219xm432335,153880r,-13986l468769,139894r,66616c468769,217921,468031,227489,463983,235587r-17295,c451472,227857,452208,216081,452208,207614r,-53734l432335,153880xm351746,173924v8905,2706,13240,9622,13240,18970c364986,207982,354682,213505,338121,213505r-29073,l309048,139894r26129,c351370,139894,360570,146152,360570,158664v,7873,-3649,12679,-8824,15260xm325978,153144r,16563l332601,169707v7360,,11040,-2576,11040,-8467c343641,155720,339961,153144,332601,153144r-6623,xm335913,199886v8096,,11778,-2944,11778,-8464c347691,185531,344009,182587,335913,182587r-9935,l325978,199886r9935,xm516585,139896r12511,l561167,213505r-18926,l537403,200781r-29440,l503127,213505r-18929,l516585,139896xm532356,187321r-9568,-25345l513114,187321r19242,xe" fillcolor="#58595b" stroked="f" strokeweight=".06589mm">
                <v:path arrowok="t" o:connecttype="custom" o:connectlocs="600441,59718;600441,73705;542659,73705;542659,64502;577624,14080;543766,14080;543766,94;599337,94;599337,9296;564375,59718;600441,59718;159557,42787;127173,75174;94786,42787;94786,94;111347,94;111347,42419;127173,60086;142996,42419;142996,94;159557,94;159557,42787;446610,59718;446610,73705;396192,73705;396192,94;446242,94;446242,14080;412754,14080;412754,28435;442930,28435;442930,42419;412754,42419;412754,59718;446610,59718;248249,73705;239050,73705;198567,30275;198567,73705;182374,73705;182374,96;191574,96;232056,42790;232056,96;248249,96;248249,73705;484514,48310;484514,73705;468321,73705;468321,94;493714,94;524260,24019;508803,46099;511747,50150;524628,60454;524628,75177;501075,62294;490402,48310;484514,48310;484514,14080;484514,35059;493346,35059;506963,24387;493346,14080;484514,14080;288361,96;288361,73705;271800,73705;271800,96;288361,96;342461,48307;361966,94;380735,94;347980,73702;336573,73702;303818,94;322956,94;342461,48307;643499,96;656010,96;688081,73705;669156,73705;664317,60981;634877,60981;630041,73705;611112,73705;643499,96;659270,47522;649703,22177;640028,47522;659270,47522;162211,153880;162211,139894;198646,139894;198646,206510;193860,235587;176565,235587;182084,207614;182084,153880;162211,153880;131296,139894;131296,199518;162209,199518;162209,213502;114735,213502;114735,139894;131296,139894;38557,188107;57694,139894;76463,139894;44076,213502;32669,213502;282,139894;19420,139894;38557,188107;401420,139894;401420,199518;432333,199518;432333,213502;384859,213502;384859,139894;401420,139894;626278,182587;626278,139894;642471,139894;642471,213502;633269,213502;592787,170073;592787,213502;576596,213502;576596,139894;585796,139894;626278,182587;682585,139896;682585,213505;666024,213505;666024,139896;682585,139896;269672,182219;269672,139894;286234,139894;286234,182587;253847,214974;221460,182587;221460,139894;238024,139894;238024,182219;253847,199886;269672,182219;432335,153880;432335,139894;468769,139894;468769,206510;463983,235587;446688,235587;452208,207614;452208,153880;432335,153880;351746,173924;364986,192894;338121,213505;309048,213505;309048,139894;335177,139894;360570,158664;351746,173924;325978,153144;325978,169707;332601,169707;343641,161240;332601,153144;325978,153144;335913,199886;347691,191422;335913,182587;325978,182587;325978,199886;335913,199886;516585,139896;529096,139896;561167,213505;542241,213505;537403,200781;507963,200781;503127,213505;484198,213505;516585,139896;532356,187321;522788,161976;513114,187321;532356,18732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960778219" o:spid="_x0000_s1030" style="position:absolute;left:11865;top:5038;width:66;height:11112;visibility:visible;mso-wrap-style:square;v-text-anchor:middle" coordsize="6576,111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" path="m154,172r6576,l6730,1111377r-6576,l154,172xe" fillcolor="#58595b" stroked="f" strokeweight=".08133mm">
                <v:path arrowok="t" o:connecttype="custom" o:connectlocs="154,172;6730,172;6730,1111377;154,1111377" o:connectangles="0,0,0,0"/>
              </v:shape>
              <v:shape id="Freeform: Shape 724915342" o:spid="_x0000_s1031" style="position:absolute;left:8605;top:5038;width:2625;height:3306;visibility:visible;mso-wrap-style:square;v-text-anchor:middle" coordsize="262502,330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" path="m262720,277767r,14649l253001,292416r,-14649l262720,277767xm229346,247756r9792,l239138,268025r-9792,l229346,247756xm262720,247756r,20269l253001,268025r,-20269l262720,247756xm262720,231540r,6472l229346,238012r,-6472l262720,231540xm262720,302088r,6544l229346,308632r,-6544l262720,302088xm239138,277767r,14649l229346,292416r,-14649l239138,277767xm262720,171519r,20269l253001,191788r,-20269l262720,171519xm262720,155237r,6541l229346,161778r,-6541l262720,155237xm229346,221799r,-15433c229346,203664,231489,201530,234208,201530v2713,,4930,2134,4930,4836l239138,221799r-9792,xm262720,95211r,6473l212979,101684r,-6473l262720,95211xm257860,201530v2716,,4860,2134,4860,4836l262720,221799r-9719,l253001,206366v,-2702,2143,-4836,4859,-4836xm229346,171519r9792,l239138,191788r-9792,l229346,171519xm40167,221799r,-15433c40167,203664,42313,201530,45029,201530v2714,,4931,2134,4931,4836l49960,221799r-9793,xm16510,171519r9791,l26301,191788r-9791,l16510,171519xm168169,62276v,-2631,-2218,-4836,-4931,-4836l160019,57440r,-57220l166524,220r,51172c171243,52815,174671,57155,174671,62276r,4456l168159,66732r,-1184l168169,65548r,-3272xm97199,171519r,20269l87408,191788r,-20269l97199,171519xm16510,221799r,-15433c16510,203664,18654,201530,21370,201530v2716,,4931,2134,4931,4836l26301,221799r-9791,xm26301,277767r,14649l16510,292416r,-14649l26301,277767xm92339,201530v2716,,4862,2134,4862,4836l97201,221799r-9790,l87411,206366v,-2702,2212,-4836,4928,-4836xm63825,171519r9719,l73544,191788r-9719,l63825,171519xm40165,171519r9793,l49958,191788r-9793,l40165,171519xm63825,221799r,-15433c63825,203664,65968,201530,68684,201530v2714,,4860,2134,4860,4836l73544,221799r-9719,xm6719,171519r,60021l97199,231540r,6472l6719,238012r,64076l97199,302088r,6544l217,308632r,-137113l6719,171519xm16510,247756r9791,l26301,268025r-9791,l16510,247756xm138344,82198r-7863,29369l123691,111567r9615,-35841l193217,75726r9615,35841l196042,111567,188180,82198r-49836,xm97199,247756r,20269l87408,268025r,-20269l97199,247756xm131758,262346v,-4480,-3647,-8108,-8150,-8108c123323,254238,123570,254257,123285,254257r,-6489l123608,247768v8076,,14653,6541,14653,14578l138261,314655r-6503,l131758,262346xm97199,277767r,14649l87408,292416r,-14649l97199,277767xm49958,277767r,14649l40165,292416r,-14649l49958,277767xm40165,247756r9793,l49958,268025r-9793,l40165,247756xm73544,277767r,14649l63825,292416r,-14649l73544,277767xm63825,247756r9719,l73544,268025r-9719,l63825,247756xm187750,221799r,-15433c187750,203664,189894,201530,192610,201530v2715,,4930,2134,4930,4836l197540,221799r-9790,xm23271,101684l8835,155234r88366,l97201,161775r-96913,l18269,95209r95299,2l113568,101684r-90297,xm212979,312259r,-187818l219555,124441r,184191l212979,312259xm188284,262346v,-8037,6576,-14578,14650,-14578l203260,247768r,6489c202975,254257,203222,254238,202934,254238v-4501,,-8147,3628,-8147,8108l194787,314655r-6503,l188284,262346xm174671,212836r,18704l203260,231540r,6472l123285,238012r,-6472l151876,231540r,-18704c151876,206580,156947,201530,163238,201530v6360,,11433,5050,11433,11306xm168169,231540r,-18704c168169,210205,165951,208002,163238,208002v-2645,,-4860,2203,-4860,4834l158378,231540r9791,xm186107,124649r,11100l203260,135749r,6543l179600,142292r,-13941l163167,118966r-16227,9316l146940,142292r-23655,l123285,135749r17150,l140435,124578r22677,-13160l163238,111499r22869,13150xm129004,221799r,-15433c129004,203664,131219,201530,133933,201530v2716,,4864,2134,4864,4836l138797,221799r-9793,xm177959,314655r-6505,l171454,262346v,-4483,-3717,-8108,-8219,-8108c158734,254238,155088,257863,155088,262346r,52309l148585,314655r,-52309c148585,254309,155161,247766,163235,247766v8151,,14724,6543,14724,14580l177959,314655xm106992,308629r,-184191l113568,124438r,187819l106992,308629xm169812,136677v,3657,-2930,6617,-6574,6617c159663,143294,156733,140334,156733,136677v,-3656,2930,-6617,6505,-6617c166882,130060,169812,133021,169812,136677xm129002,171519r9793,l138795,191788r-9793,l129002,171519xm163454,148762v7001,,13506,2417,18582,6472l203260,155234r,6541l179602,161775v-4216,-4052,-9862,-6541,-16148,-6541c157163,155234,151448,157723,147299,161775r-24014,l123285,155234r21587,c149946,151179,156379,148762,163454,148762xm174671,191786r-6502,l168169,176353v,-2702,-2218,-4836,-4931,-4836c160593,171517,158378,173651,158378,176353r,15433l151876,191786r,-15433c151876,170095,156949,164976,163238,164976v6360,,11433,5119,11433,11377l174671,191786xm187750,171519r9790,l197540,191788r-9790,l187750,171519xm131865,324363r62817,l203260,319487r,7509l196429,330836r-66311,l123285,326996r,-7509l131865,324363xe" fillcolor="#e03127" stroked="f" strokeweight=".06589mm">
                <v:path arrowok="t" o:connecttype="custom" o:connectlocs="262720,277767;262720,292416;253001,292416;253001,277767;262720,277767;229346,247756;239138,247756;239138,268025;229346,268025;229346,247756;262720,247756;262720,268025;253001,268025;253001,247756;262720,247756;262720,231540;262720,238012;229346,238012;229346,231540;262720,231540;262720,302088;262720,308632;229346,308632;229346,302088;262720,302088;239138,277767;239138,292416;229346,292416;229346,277767;239138,277767;262720,171519;262720,191788;253001,191788;253001,171519;262720,171519;262720,155237;262720,161778;229346,161778;229346,155237;262720,155237;229346,221799;229346,206366;234208,201530;239138,206366;239138,221799;229346,221799;262720,95211;262720,101684;212979,101684;212979,95211;262720,95211;257860,201530;262720,206366;262720,221799;253001,221799;253001,206366;257860,201530;229346,171519;239138,171519;239138,191788;229346,191788;229346,171519;40167,221799;40167,206366;45029,201530;49960,206366;49960,221799;40167,221799;16510,171519;26301,171519;26301,191788;16510,191788;16510,171519;168169,62276;163238,57440;160019,57440;160019,220;166524,220;166524,51392;174671,62276;174671,66732;168159,66732;168159,65548;168169,65548;168169,62276;97199,171519;97199,191788;87408,191788;87408,171519;97199,171519;16510,221799;16510,206366;21370,201530;26301,206366;26301,221799;16510,221799;26301,277767;26301,292416;16510,292416;16510,277767;26301,277767;92339,201530;97201,206366;97201,221799;87411,221799;87411,206366;92339,201530;63825,171519;73544,171519;73544,191788;63825,191788;63825,171519;40165,171519;49958,171519;49958,191788;40165,191788;40165,171519;63825,221799;63825,206366;68684,201530;73544,206366;73544,221799;63825,221799;6719,171519;6719,231540;97199,231540;97199,238012;6719,238012;6719,302088;97199,302088;97199,308632;217,308632;217,171519;6719,171519;16510,247756;26301,247756;26301,268025;16510,268025;16510,247756;138344,82198;130481,111567;123691,111567;133306,75726;193217,75726;202832,111567;196042,111567;188180,82198;138344,82198;97199,247756;97199,268025;87408,268025;87408,247756;97199,247756;131758,262346;123608,254238;123285,254257;123285,247768;123608,247768;138261,262346;138261,314655;131758,314655;131758,262346;97199,277767;97199,292416;87408,292416;87408,277767;97199,277767;49958,277767;49958,292416;40165,292416;40165,277767;49958,277767;40165,247756;49958,247756;49958,268025;40165,268025;40165,247756;73544,277767;73544,292416;63825,292416;63825,277767;73544,277767;63825,247756;73544,247756;73544,268025;63825,268025;63825,247756;187750,221799;187750,206366;192610,201530;197540,206366;197540,221799;187750,221799;23271,101684;8835,155234;97201,155234;97201,161775;288,161775;18269,95209;113568,95211;113568,101684;23271,101684;212979,312259;212979,124441;219555,124441;219555,308632;212979,312259;188284,262346;202934,247768;203260,247768;203260,254257;202934,254238;194787,262346;194787,314655;188284,314655;188284,262346;174671,212836;174671,231540;203260,231540;203260,238012;123285,238012;123285,231540;151876,231540;151876,212836;163238,201530;174671,212836;168169,231540;168169,212836;163238,208002;158378,212836;158378,231540;168169,231540;186107,124649;186107,135749;203260,135749;203260,142292;179600,142292;179600,128351;163167,118966;146940,128282;146940,142292;123285,142292;123285,135749;140435,135749;140435,124578;163112,111418;163238,111499;186107,124649;129004,221799;129004,206366;133933,201530;138797,206366;138797,221799;129004,221799;177959,314655;171454,314655;171454,262346;163235,254238;155088,262346;155088,314655;148585,314655;148585,262346;163235,247766;177959,262346;177959,314655;106992,308629;106992,124438;113568,124438;113568,312257;106992,308629;169812,136677;163238,143294;156733,136677;163238,130060;169812,136677;129002,171519;138795,171519;138795,191788;129002,191788;129002,171519;163454,148762;182036,155234;203260,155234;203260,161775;179602,161775;163454,155234;147299,161775;123285,161775;123285,155234;144872,155234;163454,148762;174671,191786;168169,191786;168169,176353;163238,171517;158378,176353;158378,191786;151876,191786;151876,176353;163238,164976;174671,176353;174671,191786;187750,171519;197540,171519;197540,191788;187750,191788;187750,171519;131865,324363;194682,324363;203260,319487;203260,326996;196429,330836;130118,330836;123285,326996;123285,319487;131865,32436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reeform: Shape 652925036" o:spid="_x0000_s1032" style="position:absolute;left:12517;top:13006;width:3756;height:2244;visibility:visible;mso-wrap-style:square;v-text-anchor:middle" coordsize="375585,22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" path="m103777,104878v11175,4877,19917,12144,26215,21798c136294,136333,139442,147563,139442,160368v,12194,-2944,23170,-8839,32928c124708,203050,116427,210671,105756,216159v-10668,5487,-22814,8231,-36430,8231c55507,224390,43211,221646,32440,216159,21668,210671,13283,203050,7289,193296,1294,183538,-1707,172562,-1707,160368v,-13009,3254,-24292,9757,-33842c14551,116972,23393,109655,34572,104574,25834,100508,19025,94663,14148,87042,9268,79421,6831,70225,6831,59449v,-11176,2694,-21137,8078,-29877c20296,20833,27763,13973,37316,8993,46869,4012,57640,1522,69630,1522v11993,,22715,2490,32164,7471c111244,13973,118610,20833,123894,29572v5288,8740,7928,18701,7928,29877c131822,70225,129381,79421,124505,87042v-4877,7621,-11786,13566,-20728,17836xm69630,23781v-11379,,-20678,3401,-27895,10211c34522,40802,30914,49591,30914,60363v,10776,3608,19615,10821,26525c48952,93802,58148,97257,69326,97257v11179,,20375,-3455,27592,-10369c104130,79978,107739,71139,107739,60363v,-10772,-3559,-19561,-10671,-26371c89955,27182,80809,23781,69630,23781xm69023,201220v13207,,23979,-3912,32314,-11737c109668,181659,113834,171544,113834,159146v,-12194,-4166,-22205,-12497,-30030c93002,121292,82334,117379,69326,117379v-13415,,-24336,3913,-32771,11737c28120,136941,23901,146952,23901,159146v,12398,4219,22513,12654,30337c44990,197308,55811,201220,69023,201220xm235780,224087v-25001,,-43850,-9501,-56554,-28505c166526,176575,160173,148781,160173,112195v,-36790,6353,-64483,19053,-83080c191930,10518,210779,1218,235780,1218v24998,,43847,9300,56551,27897c305031,47712,311383,75405,311383,112195v,36586,-6352,64380,-19052,83387c279627,214586,260778,224087,235780,224087xm235780,200917v16866,,29213,-7114,37037,-21341c280645,165345,284557,142886,284557,112195v,-30284,-3912,-52489,-11740,-66616c264993,31452,252646,24388,235780,24388v-16870,,-29217,7064,-37040,21191c190912,59706,187000,81911,187000,112195v,30691,3912,53150,11740,67381c206563,193803,218910,200917,235780,200917xm367784,160368r-21646,l343090,r27741,l367784,160368xm357112,222868v-4473,,-8384,-1679,-11735,-5030c342022,214483,340346,210571,340346,206097v,-4469,1626,-8332,4877,-11583c348474,191263,352436,189637,357112,189637v4673,,8639,1626,11890,4877c372253,197765,373878,201628,373878,206097v,4474,-1625,8386,-4876,11741c365751,221189,361785,222868,357112,222868xe" fillcolor="#58595b" stroked="f" strokeweight=".09914mm">
                <v:path arrowok="t" o:connecttype="custom" o:connectlocs="103777,104878;129992,126676;139442,160368;130603,193296;105756,216159;69326,224390;32440,216159;7289,193296;-1707,160368;8050,126526;34572,104574;14148,87042;6831,59449;14909,29572;37316,8993;69630,1522;101794,8993;123894,29572;131822,59449;124505,87042;103777,104878;69630,23781;41735,33992;30914,60363;41735,86888;69326,97257;96918,86888;107739,60363;97068,33992;69630,23781;69023,201220;101337,189483;113834,159146;101337,129116;69326,117379;36555,129116;23901,159146;36555,189483;69023,201220;235780,224087;179226,195582;160173,112195;179226,29115;235780,1218;292331,29115;311383,112195;292331,195582;235780,224087;235780,200917;272817,179576;284557,112195;272817,45579;235780,24388;198740,45579;187000,112195;198740,179576;235780,200917;367784,160368;346138,160368;343090,0;370831,0;367784,160368;357112,222868;345377,217838;340346,206097;345223,194514;357112,189637;369002,194514;373878,206097;369002,217838;357112,222868" o:connectangles="0,0,0,0,0,0,0,0,0,0,0,0,0,0,0,0,0,0,0,0,0,0,0,0,0,0,0,0,0,0,0,0,0,0,0,0,0,0,0,0,0,0,0,0,0,0,0,0,0,0,0,0,0,0,0,0,0,0,0,0,0,0,0,0,0,0,0,0,0,0,0"/>
              </v:shape>
              <w10:wrap anchorx="page" anchory="page"/>
              <w10:anchorlock/>
            </v:group>
          </w:pict>
        </mc:Fallback>
      </mc:AlternateContent>
    </w:r>
  </w:p>
  <w:p w:rsidR="00AC0843" w:rsidRPr="00B566CE" w:rsidRDefault="00595918" w:rsidP="00595918">
    <w:pPr>
      <w:tabs>
        <w:tab w:val="left" w:pos="6090"/>
      </w:tabs>
      <w:rPr>
        <w:szCs w:val="20"/>
      </w:rPr>
    </w:pPr>
    <w:r>
      <w:rPr>
        <w:szCs w:val="20"/>
      </w:rPr>
      <w:tab/>
    </w:r>
  </w:p>
  <w:p w:rsidR="002C7AB8" w:rsidRPr="00B566CE" w:rsidRDefault="002C7AB8" w:rsidP="00654F20">
    <w:pPr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EC"/>
    <w:rsid w:val="00006F5E"/>
    <w:rsid w:val="00015913"/>
    <w:rsid w:val="00017D1F"/>
    <w:rsid w:val="00020383"/>
    <w:rsid w:val="0005361E"/>
    <w:rsid w:val="00057E0D"/>
    <w:rsid w:val="000641FB"/>
    <w:rsid w:val="00070F87"/>
    <w:rsid w:val="00073732"/>
    <w:rsid w:val="00075E6A"/>
    <w:rsid w:val="000B5260"/>
    <w:rsid w:val="000C0C5E"/>
    <w:rsid w:val="000C4F49"/>
    <w:rsid w:val="000D0B01"/>
    <w:rsid w:val="000D4C36"/>
    <w:rsid w:val="000E6718"/>
    <w:rsid w:val="00105A8E"/>
    <w:rsid w:val="001206B6"/>
    <w:rsid w:val="00142ABC"/>
    <w:rsid w:val="00156955"/>
    <w:rsid w:val="00175D01"/>
    <w:rsid w:val="00181582"/>
    <w:rsid w:val="0018652D"/>
    <w:rsid w:val="00187888"/>
    <w:rsid w:val="00190DBB"/>
    <w:rsid w:val="00191672"/>
    <w:rsid w:val="00192032"/>
    <w:rsid w:val="001963D8"/>
    <w:rsid w:val="001A590B"/>
    <w:rsid w:val="001C4A43"/>
    <w:rsid w:val="001E79E3"/>
    <w:rsid w:val="001F1560"/>
    <w:rsid w:val="001F21EC"/>
    <w:rsid w:val="001F28AC"/>
    <w:rsid w:val="00205A8A"/>
    <w:rsid w:val="00207336"/>
    <w:rsid w:val="0021114B"/>
    <w:rsid w:val="0021384C"/>
    <w:rsid w:val="00221CD3"/>
    <w:rsid w:val="00232114"/>
    <w:rsid w:val="0024065D"/>
    <w:rsid w:val="00261A77"/>
    <w:rsid w:val="00267009"/>
    <w:rsid w:val="00277C44"/>
    <w:rsid w:val="00291EEC"/>
    <w:rsid w:val="002948F4"/>
    <w:rsid w:val="0029623B"/>
    <w:rsid w:val="002B67C4"/>
    <w:rsid w:val="002C335C"/>
    <w:rsid w:val="002C5759"/>
    <w:rsid w:val="002C7AB8"/>
    <w:rsid w:val="002D4162"/>
    <w:rsid w:val="002D5A62"/>
    <w:rsid w:val="002E09AC"/>
    <w:rsid w:val="002E0A87"/>
    <w:rsid w:val="002E0DE1"/>
    <w:rsid w:val="002E426C"/>
    <w:rsid w:val="002E4A60"/>
    <w:rsid w:val="002F24CD"/>
    <w:rsid w:val="00302BB4"/>
    <w:rsid w:val="0031254E"/>
    <w:rsid w:val="0031341C"/>
    <w:rsid w:val="00325F00"/>
    <w:rsid w:val="0034094B"/>
    <w:rsid w:val="00344BAB"/>
    <w:rsid w:val="0036083A"/>
    <w:rsid w:val="00362E86"/>
    <w:rsid w:val="00365A79"/>
    <w:rsid w:val="00372D68"/>
    <w:rsid w:val="003770B0"/>
    <w:rsid w:val="00390EB9"/>
    <w:rsid w:val="00396965"/>
    <w:rsid w:val="003C2EC5"/>
    <w:rsid w:val="003C4589"/>
    <w:rsid w:val="003D4075"/>
    <w:rsid w:val="003D6D19"/>
    <w:rsid w:val="003E44CD"/>
    <w:rsid w:val="00400254"/>
    <w:rsid w:val="0040110D"/>
    <w:rsid w:val="00433BA1"/>
    <w:rsid w:val="004417B8"/>
    <w:rsid w:val="0044364D"/>
    <w:rsid w:val="00463792"/>
    <w:rsid w:val="0046572D"/>
    <w:rsid w:val="004976DB"/>
    <w:rsid w:val="004B26BF"/>
    <w:rsid w:val="004D14DB"/>
    <w:rsid w:val="004E1834"/>
    <w:rsid w:val="004E2F9E"/>
    <w:rsid w:val="004F3D61"/>
    <w:rsid w:val="0051011E"/>
    <w:rsid w:val="00530411"/>
    <w:rsid w:val="00534E03"/>
    <w:rsid w:val="00544DCE"/>
    <w:rsid w:val="00554AD9"/>
    <w:rsid w:val="005577F0"/>
    <w:rsid w:val="005611CE"/>
    <w:rsid w:val="005712B6"/>
    <w:rsid w:val="00577913"/>
    <w:rsid w:val="00595918"/>
    <w:rsid w:val="005A19B9"/>
    <w:rsid w:val="005B5ED4"/>
    <w:rsid w:val="005C0ECD"/>
    <w:rsid w:val="005D30A2"/>
    <w:rsid w:val="005D3D66"/>
    <w:rsid w:val="005E1B3D"/>
    <w:rsid w:val="005E4CC1"/>
    <w:rsid w:val="006033FF"/>
    <w:rsid w:val="006246A0"/>
    <w:rsid w:val="00636AE9"/>
    <w:rsid w:val="00647A26"/>
    <w:rsid w:val="0065275D"/>
    <w:rsid w:val="00654F20"/>
    <w:rsid w:val="006B29FD"/>
    <w:rsid w:val="006C76CA"/>
    <w:rsid w:val="006D7DF1"/>
    <w:rsid w:val="006E03A2"/>
    <w:rsid w:val="006E19CC"/>
    <w:rsid w:val="006E7C58"/>
    <w:rsid w:val="006F47FA"/>
    <w:rsid w:val="00721C1C"/>
    <w:rsid w:val="00723F0D"/>
    <w:rsid w:val="00726CDC"/>
    <w:rsid w:val="00737E63"/>
    <w:rsid w:val="00756EF8"/>
    <w:rsid w:val="007600E8"/>
    <w:rsid w:val="00765124"/>
    <w:rsid w:val="00775802"/>
    <w:rsid w:val="0078029F"/>
    <w:rsid w:val="007822EF"/>
    <w:rsid w:val="0078579F"/>
    <w:rsid w:val="0078756C"/>
    <w:rsid w:val="00790117"/>
    <w:rsid w:val="007D0809"/>
    <w:rsid w:val="007F1C5F"/>
    <w:rsid w:val="00803866"/>
    <w:rsid w:val="00813DD2"/>
    <w:rsid w:val="0085205D"/>
    <w:rsid w:val="00853AFB"/>
    <w:rsid w:val="00863644"/>
    <w:rsid w:val="00877B5D"/>
    <w:rsid w:val="00887C44"/>
    <w:rsid w:val="00891D3D"/>
    <w:rsid w:val="008A25CD"/>
    <w:rsid w:val="008B069C"/>
    <w:rsid w:val="008B45C9"/>
    <w:rsid w:val="008D5FFF"/>
    <w:rsid w:val="008F7136"/>
    <w:rsid w:val="00921238"/>
    <w:rsid w:val="00930274"/>
    <w:rsid w:val="009340A2"/>
    <w:rsid w:val="00934BC8"/>
    <w:rsid w:val="00943350"/>
    <w:rsid w:val="00961B64"/>
    <w:rsid w:val="0097583D"/>
    <w:rsid w:val="009815B8"/>
    <w:rsid w:val="00983C8F"/>
    <w:rsid w:val="00985AE6"/>
    <w:rsid w:val="00994996"/>
    <w:rsid w:val="009B0E43"/>
    <w:rsid w:val="009B41B1"/>
    <w:rsid w:val="009D160E"/>
    <w:rsid w:val="00A01ACC"/>
    <w:rsid w:val="00A1184B"/>
    <w:rsid w:val="00A537D2"/>
    <w:rsid w:val="00A5448D"/>
    <w:rsid w:val="00A60324"/>
    <w:rsid w:val="00A60BDD"/>
    <w:rsid w:val="00A67E31"/>
    <w:rsid w:val="00A703DC"/>
    <w:rsid w:val="00A75AE3"/>
    <w:rsid w:val="00A765BE"/>
    <w:rsid w:val="00A81C59"/>
    <w:rsid w:val="00A97249"/>
    <w:rsid w:val="00AA2FC7"/>
    <w:rsid w:val="00AB5430"/>
    <w:rsid w:val="00AC0843"/>
    <w:rsid w:val="00AC1218"/>
    <w:rsid w:val="00AC7C76"/>
    <w:rsid w:val="00AC7E1D"/>
    <w:rsid w:val="00AE5F12"/>
    <w:rsid w:val="00B00587"/>
    <w:rsid w:val="00B01EF8"/>
    <w:rsid w:val="00B02861"/>
    <w:rsid w:val="00B04765"/>
    <w:rsid w:val="00B04865"/>
    <w:rsid w:val="00B0511E"/>
    <w:rsid w:val="00B2649E"/>
    <w:rsid w:val="00B566CE"/>
    <w:rsid w:val="00B574A5"/>
    <w:rsid w:val="00B64FBD"/>
    <w:rsid w:val="00B72D7F"/>
    <w:rsid w:val="00B76FFD"/>
    <w:rsid w:val="00B813C4"/>
    <w:rsid w:val="00B93476"/>
    <w:rsid w:val="00BA50C1"/>
    <w:rsid w:val="00BA7FCE"/>
    <w:rsid w:val="00BB0E8D"/>
    <w:rsid w:val="00BC34D1"/>
    <w:rsid w:val="00BD356D"/>
    <w:rsid w:val="00BD3620"/>
    <w:rsid w:val="00BE44F5"/>
    <w:rsid w:val="00BE663A"/>
    <w:rsid w:val="00BE6FAB"/>
    <w:rsid w:val="00BF339B"/>
    <w:rsid w:val="00C05CEB"/>
    <w:rsid w:val="00C2022B"/>
    <w:rsid w:val="00C261F4"/>
    <w:rsid w:val="00C30DF0"/>
    <w:rsid w:val="00C37EC1"/>
    <w:rsid w:val="00C423B9"/>
    <w:rsid w:val="00C44CAA"/>
    <w:rsid w:val="00C56E67"/>
    <w:rsid w:val="00C760BE"/>
    <w:rsid w:val="00C846A5"/>
    <w:rsid w:val="00C93B0D"/>
    <w:rsid w:val="00CA08B3"/>
    <w:rsid w:val="00CB2188"/>
    <w:rsid w:val="00CD277E"/>
    <w:rsid w:val="00CE40A9"/>
    <w:rsid w:val="00D21B6A"/>
    <w:rsid w:val="00D278F4"/>
    <w:rsid w:val="00D30F0B"/>
    <w:rsid w:val="00D353BB"/>
    <w:rsid w:val="00D43DA7"/>
    <w:rsid w:val="00D54C49"/>
    <w:rsid w:val="00D64080"/>
    <w:rsid w:val="00D644AE"/>
    <w:rsid w:val="00D74263"/>
    <w:rsid w:val="00D77E9E"/>
    <w:rsid w:val="00D802FE"/>
    <w:rsid w:val="00DA6F60"/>
    <w:rsid w:val="00DB5F4F"/>
    <w:rsid w:val="00DC0D73"/>
    <w:rsid w:val="00DD26B2"/>
    <w:rsid w:val="00DD4B8A"/>
    <w:rsid w:val="00DE12B5"/>
    <w:rsid w:val="00DF16B2"/>
    <w:rsid w:val="00DF3A08"/>
    <w:rsid w:val="00DF574E"/>
    <w:rsid w:val="00DF6B6A"/>
    <w:rsid w:val="00E04D54"/>
    <w:rsid w:val="00E05079"/>
    <w:rsid w:val="00E06C84"/>
    <w:rsid w:val="00E118B2"/>
    <w:rsid w:val="00E167B3"/>
    <w:rsid w:val="00E36D57"/>
    <w:rsid w:val="00E61BF2"/>
    <w:rsid w:val="00E6377E"/>
    <w:rsid w:val="00E7034F"/>
    <w:rsid w:val="00E722A5"/>
    <w:rsid w:val="00E763A4"/>
    <w:rsid w:val="00E91B27"/>
    <w:rsid w:val="00E92A2F"/>
    <w:rsid w:val="00EA50E2"/>
    <w:rsid w:val="00EB29D1"/>
    <w:rsid w:val="00EB324F"/>
    <w:rsid w:val="00EB6062"/>
    <w:rsid w:val="00ED7C74"/>
    <w:rsid w:val="00EE47A9"/>
    <w:rsid w:val="00EE6466"/>
    <w:rsid w:val="00EF5FD5"/>
    <w:rsid w:val="00F0502C"/>
    <w:rsid w:val="00F0784B"/>
    <w:rsid w:val="00F14952"/>
    <w:rsid w:val="00F2131B"/>
    <w:rsid w:val="00F23477"/>
    <w:rsid w:val="00F26DAD"/>
    <w:rsid w:val="00F33BA6"/>
    <w:rsid w:val="00F37626"/>
    <w:rsid w:val="00F62EEE"/>
    <w:rsid w:val="00F73F35"/>
    <w:rsid w:val="00F9714E"/>
    <w:rsid w:val="00F97FD3"/>
    <w:rsid w:val="00FA1AD1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46538"/>
  <w15:docId w15:val="{8CA9695A-7F41-4E70-B289-FEB7B9F7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1EEC"/>
    <w:pPr>
      <w:spacing w:after="200" w:line="276" w:lineRule="auto"/>
      <w:ind w:left="0" w:firstLine="0"/>
      <w:jc w:val="left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24F"/>
    <w:pPr>
      <w:keepNext/>
      <w:keepLines/>
      <w:spacing w:before="240" w:after="120" w:line="360" w:lineRule="exact"/>
      <w:outlineLvl w:val="0"/>
    </w:pPr>
    <w:rPr>
      <w:rFonts w:ascii="Arial" w:eastAsia="Times New Roman" w:hAnsi="Arial" w:cs="Times New Roman"/>
      <w:b/>
      <w:kern w:val="2"/>
      <w:szCs w:val="32"/>
      <w:lang w:val="sl-SI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0E2"/>
    <w:pPr>
      <w:keepNext/>
      <w:keepLines/>
      <w:spacing w:before="240" w:after="120" w:line="330" w:lineRule="exact"/>
      <w:outlineLvl w:val="1"/>
    </w:pPr>
    <w:rPr>
      <w:rFonts w:ascii="Arial" w:eastAsiaTheme="majorEastAsia" w:hAnsi="Arial" w:cstheme="majorBidi"/>
      <w:b/>
      <w:color w:val="404040" w:themeColor="text1" w:themeTint="BF"/>
      <w:kern w:val="2"/>
      <w:szCs w:val="26"/>
      <w:lang w:val="sl-SI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Header"/>
    <w:qFormat/>
    <w:rsid w:val="00BB0E8D"/>
    <w:rPr>
      <w:b/>
      <w:color w:val="E03127"/>
      <w:szCs w:val="16"/>
    </w:rPr>
  </w:style>
  <w:style w:type="paragraph" w:styleId="Header">
    <w:name w:val="header"/>
    <w:basedOn w:val="Normal"/>
    <w:link w:val="HeaderChar"/>
    <w:uiPriority w:val="99"/>
    <w:unhideWhenUsed/>
    <w:rsid w:val="00636AE9"/>
    <w:pPr>
      <w:tabs>
        <w:tab w:val="center" w:pos="4536"/>
        <w:tab w:val="right" w:pos="9072"/>
      </w:tabs>
      <w:spacing w:after="0" w:line="300" w:lineRule="auto"/>
    </w:pPr>
    <w:rPr>
      <w:rFonts w:ascii="Arial" w:eastAsia="Calibri" w:hAnsi="Arial" w:cs="Times New Roman"/>
      <w:color w:val="58595B"/>
      <w:kern w:val="2"/>
      <w:sz w:val="16"/>
      <w:szCs w:val="24"/>
      <w:lang w:val="sl-SI"/>
      <w14:ligatures w14:val="standardContextual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yperlink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next w:val="Normal"/>
    <w:qFormat/>
    <w:rsid w:val="0051011E"/>
    <w:pPr>
      <w:jc w:val="left"/>
    </w:pPr>
    <w:rPr>
      <w:rFonts w:cs="Arial"/>
      <w:b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Footer">
    <w:name w:val="footer"/>
    <w:basedOn w:val="Normal"/>
    <w:link w:val="FooterChar"/>
    <w:uiPriority w:val="99"/>
    <w:unhideWhenUsed/>
    <w:qFormat/>
    <w:rsid w:val="00B04865"/>
    <w:pPr>
      <w:tabs>
        <w:tab w:val="center" w:pos="4536"/>
        <w:tab w:val="right" w:pos="9072"/>
      </w:tabs>
      <w:spacing w:after="0" w:line="300" w:lineRule="auto"/>
    </w:pPr>
    <w:rPr>
      <w:rFonts w:ascii="Arial" w:eastAsia="Calibri" w:hAnsi="Arial" w:cs="Times New Roman"/>
      <w:color w:val="58595B"/>
      <w:kern w:val="2"/>
      <w:sz w:val="16"/>
      <w:szCs w:val="24"/>
      <w:lang w:val="sl-SI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NoList"/>
    <w:uiPriority w:val="99"/>
    <w:rsid w:val="005611CE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  <w14:ligatures w14:val="standardContextual"/>
    </w:rPr>
  </w:style>
  <w:style w:type="character" w:styleId="SubtleReference">
    <w:name w:val="Subtle Reference"/>
    <w:basedOn w:val="DefaultParagraphFont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46A0"/>
    <w:pPr>
      <w:spacing w:after="120" w:line="300" w:lineRule="auto"/>
      <w:ind w:left="720"/>
      <w:contextualSpacing/>
    </w:pPr>
    <w:rPr>
      <w:rFonts w:ascii="Arial" w:eastAsia="Calibri" w:hAnsi="Arial" w:cs="Times New Roman"/>
      <w:kern w:val="2"/>
      <w:sz w:val="20"/>
      <w:szCs w:val="24"/>
      <w:lang w:val="sl-SI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0E2"/>
    <w:pPr>
      <w:numPr>
        <w:ilvl w:val="1"/>
      </w:numPr>
      <w:spacing w:before="240" w:after="120" w:line="300" w:lineRule="auto"/>
    </w:pPr>
    <w:rPr>
      <w:rFonts w:eastAsiaTheme="minorEastAsia"/>
      <w:i/>
      <w:color w:val="E03127"/>
      <w:sz w:val="20"/>
      <w:lang w:val="sl-SI"/>
      <w14:ligatures w14:val="standardContextual"/>
    </w:rPr>
  </w:style>
  <w:style w:type="character" w:styleId="SubtleEmphasis">
    <w:name w:val="Subtle Emphasis"/>
    <w:basedOn w:val="DefaultParagraphFont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Strong">
    <w:name w:val="Strong"/>
    <w:basedOn w:val="DefaultParagraphFont"/>
    <w:uiPriority w:val="22"/>
    <w:rsid w:val="00EA50E2"/>
    <w:rPr>
      <w:rFonts w:ascii="Arial" w:hAnsi="Arial"/>
      <w:b/>
      <w:bCs/>
      <w:i w:val="0"/>
    </w:rPr>
  </w:style>
  <w:style w:type="paragraph" w:styleId="Title">
    <w:name w:val="Title"/>
    <w:basedOn w:val="Normal"/>
    <w:next w:val="Normal"/>
    <w:link w:val="TitleChar"/>
    <w:uiPriority w:val="10"/>
    <w:qFormat/>
    <w:rsid w:val="00EA50E2"/>
    <w:pPr>
      <w:spacing w:before="240" w:after="120" w:line="390" w:lineRule="exact"/>
      <w:contextualSpacing/>
    </w:pPr>
    <w:rPr>
      <w:rFonts w:ascii="Arial" w:eastAsiaTheme="majorEastAsia" w:hAnsi="Arial" w:cstheme="majorBidi"/>
      <w:kern w:val="28"/>
      <w:sz w:val="26"/>
      <w:szCs w:val="56"/>
      <w:lang w:val="sl-SI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seEmphasis">
    <w:name w:val="Intense Emphasis"/>
    <w:basedOn w:val="DefaultParagraphFont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NoSpacing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paragraph" w:customStyle="1" w:styleId="DA282FCF75F74CC8B07500E017EE743D">
    <w:name w:val="DA282FCF75F74CC8B07500E017EE743D"/>
    <w:rsid w:val="0021114B"/>
    <w:pPr>
      <w:spacing w:after="160" w:line="278" w:lineRule="auto"/>
      <w:ind w:left="0" w:firstLine="0"/>
      <w:jc w:val="left"/>
    </w:pPr>
    <w:rPr>
      <w:rFonts w:eastAsiaTheme="minorEastAsia"/>
      <w:sz w:val="24"/>
      <w:szCs w:val="24"/>
    </w:rPr>
  </w:style>
  <w:style w:type="paragraph" w:customStyle="1" w:styleId="paragraph">
    <w:name w:val="paragraph"/>
    <w:basedOn w:val="Normal"/>
    <w:rsid w:val="00291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character" w:customStyle="1" w:styleId="normaltextrun">
    <w:name w:val="normaltextrun"/>
    <w:basedOn w:val="DefaultParagraphFont"/>
    <w:rsid w:val="00291EEC"/>
  </w:style>
  <w:style w:type="character" w:customStyle="1" w:styleId="eop">
    <w:name w:val="eop"/>
    <w:basedOn w:val="DefaultParagraphFont"/>
    <w:rsid w:val="00291EEC"/>
  </w:style>
  <w:style w:type="character" w:customStyle="1" w:styleId="scxw97982301">
    <w:name w:val="scxw97982301"/>
    <w:basedOn w:val="DefaultParagraphFont"/>
    <w:rsid w:val="00291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sagir\Downloads\UL_EF_80_Akreditacije___Dopis___brez_nas%20(1)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18DC80A-C122-4253-8CA1-9D5BA475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EDBA77-4FF8-49BA-9B6A-28E25E925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UL_EF_80_Akreditacije___Dopis___brez_nas (1).dotx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Sagir, Martina</dc:creator>
  <cp:keywords/>
  <dc:description/>
  <cp:lastModifiedBy>Sagir, Martina</cp:lastModifiedBy>
  <cp:revision>2</cp:revision>
  <cp:lastPrinted>2024-01-08T09:46:00Z</cp:lastPrinted>
  <dcterms:created xsi:type="dcterms:W3CDTF">2026-08-24T09:19:00Z</dcterms:created>
  <dcterms:modified xsi:type="dcterms:W3CDTF">2026-08-24T09:19:00Z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